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6D6529" w14:textId="2CA0CD63" w:rsidR="00AA6F4D" w:rsidRPr="00BB212B" w:rsidRDefault="00780BEA" w:rsidP="0021114E">
      <w:pPr>
        <w:pStyle w:val="LGAItemNoHeading"/>
        <w:spacing w:before="240"/>
        <w:rPr>
          <w:rFonts w:ascii="Arial" w:hAnsi="Arial" w:cs="Arial"/>
          <w:sz w:val="28"/>
          <w:szCs w:val="28"/>
        </w:rPr>
      </w:pPr>
      <w:r w:rsidRPr="00780BEA">
        <w:rPr>
          <w:rFonts w:ascii="Arial" w:hAnsi="Arial" w:cs="Arial"/>
          <w:sz w:val="28"/>
          <w:szCs w:val="28"/>
        </w:rPr>
        <w:t>Highlighting Leadership offer</w:t>
      </w:r>
      <w:r w:rsidR="00BE7985">
        <w:rPr>
          <w:rFonts w:ascii="Arial" w:hAnsi="Arial" w:cs="Arial"/>
          <w:sz w:val="28"/>
          <w:szCs w:val="28"/>
        </w:rPr>
        <w:t xml:space="preserve">: </w:t>
      </w:r>
      <w:r w:rsidR="00BE7985" w:rsidRPr="00780BEA">
        <w:rPr>
          <w:rFonts w:ascii="Arial" w:hAnsi="Arial" w:cs="Arial"/>
          <w:sz w:val="28"/>
          <w:szCs w:val="28"/>
        </w:rPr>
        <w:t>2015/16</w:t>
      </w:r>
    </w:p>
    <w:p w14:paraId="03CEA65F" w14:textId="77777777" w:rsidR="00BB212B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Purpose</w:t>
      </w:r>
    </w:p>
    <w:p w14:paraId="29D14123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5BBC9F26" w14:textId="77777777" w:rsidR="001172B6" w:rsidRPr="0021114E" w:rsidRDefault="00B162A5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  <w:r w:rsidRPr="0021114E">
        <w:rPr>
          <w:rFonts w:ascii="Arial" w:hAnsi="Arial" w:cs="Arial"/>
          <w:szCs w:val="22"/>
        </w:rPr>
        <w:t xml:space="preserve">For </w:t>
      </w:r>
      <w:r w:rsidR="002F611F">
        <w:rPr>
          <w:rFonts w:ascii="Arial" w:hAnsi="Arial" w:cs="Arial"/>
          <w:szCs w:val="22"/>
        </w:rPr>
        <w:t>information.</w:t>
      </w:r>
    </w:p>
    <w:p w14:paraId="6E3260EC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1DBD420F" w14:textId="77777777" w:rsidR="000C3360" w:rsidRPr="0021114E" w:rsidRDefault="000C33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Summary</w:t>
      </w:r>
    </w:p>
    <w:p w14:paraId="009C0AE7" w14:textId="77777777" w:rsidR="00A601EC" w:rsidRPr="0021114E" w:rsidRDefault="00A601EC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7D5ADE09" w14:textId="77777777" w:rsidR="002F611F" w:rsidRDefault="002F611F" w:rsidP="00C56860">
      <w:pPr>
        <w:pStyle w:val="MainText"/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Further to an action point from the last Improvement and Innovation Board in November 2015, t</w:t>
      </w:r>
      <w:r w:rsidR="00780BEA">
        <w:rPr>
          <w:rFonts w:ascii="Arial" w:hAnsi="Arial" w:cs="Arial"/>
          <w:szCs w:val="22"/>
        </w:rPr>
        <w:t xml:space="preserve">his </w:t>
      </w:r>
      <w:r w:rsidR="009D0729">
        <w:rPr>
          <w:rFonts w:ascii="Arial" w:hAnsi="Arial" w:cs="Arial"/>
          <w:szCs w:val="22"/>
        </w:rPr>
        <w:t xml:space="preserve">report </w:t>
      </w:r>
      <w:r>
        <w:rPr>
          <w:rFonts w:ascii="Arial" w:hAnsi="Arial" w:cs="Arial"/>
          <w:szCs w:val="22"/>
        </w:rPr>
        <w:t xml:space="preserve">updates members on engagement with the LGA’s </w:t>
      </w:r>
      <w:r w:rsidR="00E4110D">
        <w:rPr>
          <w:rFonts w:ascii="Arial" w:hAnsi="Arial" w:cs="Arial"/>
          <w:szCs w:val="22"/>
        </w:rPr>
        <w:t xml:space="preserve">Highlighting Leadership </w:t>
      </w:r>
      <w:r>
        <w:rPr>
          <w:rFonts w:ascii="Arial" w:hAnsi="Arial" w:cs="Arial"/>
          <w:szCs w:val="22"/>
        </w:rPr>
        <w:t xml:space="preserve">offer as well as the development of an impact evaluation </w:t>
      </w:r>
      <w:r w:rsidR="00CF07A8">
        <w:rPr>
          <w:rFonts w:ascii="Arial" w:hAnsi="Arial" w:cs="Arial"/>
          <w:szCs w:val="22"/>
        </w:rPr>
        <w:t xml:space="preserve">process to provide more information about </w:t>
      </w:r>
      <w:r>
        <w:rPr>
          <w:rFonts w:ascii="Arial" w:hAnsi="Arial" w:cs="Arial"/>
          <w:szCs w:val="22"/>
        </w:rPr>
        <w:t>the long</w:t>
      </w:r>
      <w:r w:rsidR="004B3A6B">
        <w:rPr>
          <w:rFonts w:ascii="Arial" w:hAnsi="Arial" w:cs="Arial"/>
          <w:szCs w:val="22"/>
        </w:rPr>
        <w:t>er</w:t>
      </w:r>
      <w:r>
        <w:rPr>
          <w:rFonts w:ascii="Arial" w:hAnsi="Arial" w:cs="Arial"/>
          <w:szCs w:val="22"/>
        </w:rPr>
        <w:t xml:space="preserve">-term outcomes </w:t>
      </w:r>
      <w:r w:rsidR="004B3A6B">
        <w:rPr>
          <w:rFonts w:ascii="Arial" w:hAnsi="Arial" w:cs="Arial"/>
          <w:szCs w:val="22"/>
        </w:rPr>
        <w:t xml:space="preserve">and impact </w:t>
      </w:r>
      <w:r>
        <w:rPr>
          <w:rFonts w:ascii="Arial" w:hAnsi="Arial" w:cs="Arial"/>
          <w:szCs w:val="22"/>
        </w:rPr>
        <w:t xml:space="preserve">of participation in LGA leadership programmes.  </w:t>
      </w:r>
    </w:p>
    <w:p w14:paraId="22050039" w14:textId="77777777" w:rsidR="002F611F" w:rsidRDefault="002F611F" w:rsidP="00C56860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34E660F3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157"/>
      </w:tblGrid>
      <w:tr w:rsidR="000C3360" w:rsidRPr="0021114E" w14:paraId="2E12BC1D" w14:textId="77777777">
        <w:tc>
          <w:tcPr>
            <w:tcW w:w="9157" w:type="dxa"/>
          </w:tcPr>
          <w:p w14:paraId="052226BE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0A35000C" w14:textId="05F1FA6B" w:rsidR="000C3360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Recommendation</w:t>
            </w:r>
          </w:p>
          <w:p w14:paraId="2E4F889A" w14:textId="77777777" w:rsidR="0021114E" w:rsidRPr="0021114E" w:rsidRDefault="0021114E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3C385749" w14:textId="77777777" w:rsidR="00B711D1" w:rsidRPr="0021114E" w:rsidRDefault="009D0729" w:rsidP="002F611F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That the Improvement and Innovation Board</w:t>
            </w:r>
            <w:r w:rsidR="00E4110D">
              <w:rPr>
                <w:rFonts w:ascii="Arial" w:hAnsi="Arial" w:cs="Arial"/>
                <w:szCs w:val="22"/>
              </w:rPr>
              <w:t xml:space="preserve"> </w:t>
            </w:r>
            <w:r>
              <w:rPr>
                <w:rFonts w:ascii="Arial" w:hAnsi="Arial" w:cs="Arial"/>
                <w:szCs w:val="22"/>
              </w:rPr>
              <w:t>notes the report and offers any comments</w:t>
            </w:r>
            <w:r w:rsidR="0052608E">
              <w:rPr>
                <w:rFonts w:ascii="Arial" w:hAnsi="Arial" w:cs="Arial"/>
                <w:szCs w:val="22"/>
              </w:rPr>
              <w:t xml:space="preserve"> on the </w:t>
            </w:r>
            <w:r w:rsidR="00B711D1">
              <w:rPr>
                <w:rFonts w:ascii="Arial" w:hAnsi="Arial" w:cs="Arial"/>
                <w:szCs w:val="22"/>
              </w:rPr>
              <w:t>Highlighting</w:t>
            </w:r>
            <w:r w:rsidR="0052608E">
              <w:rPr>
                <w:rFonts w:ascii="Arial" w:hAnsi="Arial" w:cs="Arial"/>
                <w:szCs w:val="22"/>
              </w:rPr>
              <w:t xml:space="preserve"> Leadership </w:t>
            </w:r>
            <w:r w:rsidR="002F611F">
              <w:rPr>
                <w:rFonts w:ascii="Arial" w:hAnsi="Arial" w:cs="Arial"/>
                <w:szCs w:val="22"/>
              </w:rPr>
              <w:t>work.</w:t>
            </w:r>
          </w:p>
          <w:p w14:paraId="58794F1B" w14:textId="77777777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</w:p>
          <w:p w14:paraId="40DC9281" w14:textId="63BA2380" w:rsidR="000C3360" w:rsidRPr="0021114E" w:rsidRDefault="000C3360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Action</w:t>
            </w:r>
          </w:p>
          <w:p w14:paraId="68ED3494" w14:textId="77777777" w:rsidR="00A601EC" w:rsidRPr="0021114E" w:rsidRDefault="00A601EC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  <w:p w14:paraId="6F070A2C" w14:textId="77777777" w:rsidR="009D0729" w:rsidRPr="0021114E" w:rsidRDefault="009D0729" w:rsidP="009D0729">
            <w:pPr>
              <w:pStyle w:val="MainText"/>
              <w:spacing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Officers to progress this work in light of the Board’s comments.</w:t>
            </w:r>
          </w:p>
          <w:p w14:paraId="7C1E3636" w14:textId="77777777" w:rsidR="000A3935" w:rsidRPr="0021114E" w:rsidRDefault="000A3935" w:rsidP="0021114E">
            <w:pPr>
              <w:pStyle w:val="MainText"/>
              <w:spacing w:line="240" w:lineRule="auto"/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1FC7802D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438CF771" w14:textId="77777777" w:rsidR="000D2BDB" w:rsidRPr="0021114E" w:rsidRDefault="000D2BDB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11FD93A1" w14:textId="77777777" w:rsidR="00AA6F4D" w:rsidRPr="0021114E" w:rsidRDefault="00AA6F4D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65"/>
        <w:gridCol w:w="6306"/>
      </w:tblGrid>
      <w:tr w:rsidR="00CC0245" w:rsidRPr="0021114E" w14:paraId="58B0B9A2" w14:textId="77777777" w:rsidTr="008D332D">
        <w:tc>
          <w:tcPr>
            <w:tcW w:w="2802" w:type="dxa"/>
          </w:tcPr>
          <w:p w14:paraId="48153857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Contact officer:</w:t>
            </w:r>
            <w:r w:rsidR="008F3A81" w:rsidRPr="0021114E">
              <w:rPr>
                <w:rFonts w:ascii="Arial" w:hAnsi="Arial" w:cs="Arial"/>
                <w:szCs w:val="22"/>
              </w:rPr>
              <w:t xml:space="preserve"> </w:t>
            </w:r>
          </w:p>
        </w:tc>
        <w:tc>
          <w:tcPr>
            <w:tcW w:w="6378" w:type="dxa"/>
          </w:tcPr>
          <w:p w14:paraId="711F4BED" w14:textId="77777777" w:rsidR="00CC0245" w:rsidRPr="0021114E" w:rsidRDefault="009D0729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Pascoe Sawyers </w:t>
            </w:r>
          </w:p>
        </w:tc>
      </w:tr>
      <w:tr w:rsidR="00C9258A" w:rsidRPr="0021114E" w14:paraId="71C49DBA" w14:textId="77777777" w:rsidTr="008D332D">
        <w:tc>
          <w:tcPr>
            <w:tcW w:w="2802" w:type="dxa"/>
          </w:tcPr>
          <w:p w14:paraId="0ECE637B" w14:textId="77777777" w:rsidR="00C9258A" w:rsidRPr="0021114E" w:rsidRDefault="00C9258A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Position:</w:t>
            </w:r>
          </w:p>
        </w:tc>
        <w:tc>
          <w:tcPr>
            <w:tcW w:w="6378" w:type="dxa"/>
          </w:tcPr>
          <w:p w14:paraId="1ECB212E" w14:textId="77777777" w:rsidR="00C9258A" w:rsidRPr="0021114E" w:rsidRDefault="003C7786" w:rsidP="0021114E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3C7786">
              <w:rPr>
                <w:rFonts w:ascii="Arial" w:hAnsi="Arial" w:cs="Arial"/>
                <w:szCs w:val="22"/>
              </w:rPr>
              <w:t>Principal Adviser - Leadership and Localism</w:t>
            </w:r>
          </w:p>
        </w:tc>
      </w:tr>
      <w:tr w:rsidR="00CC0245" w:rsidRPr="0021114E" w14:paraId="521D5CA7" w14:textId="77777777" w:rsidTr="008D332D">
        <w:tc>
          <w:tcPr>
            <w:tcW w:w="2802" w:type="dxa"/>
          </w:tcPr>
          <w:p w14:paraId="1EE3D55E" w14:textId="77777777" w:rsidR="00CC0245" w:rsidRPr="0021114E" w:rsidRDefault="00CC0245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 w:rsidRPr="0021114E">
              <w:rPr>
                <w:rFonts w:ascii="Arial" w:hAnsi="Arial" w:cs="Arial"/>
                <w:b/>
                <w:szCs w:val="22"/>
              </w:rPr>
              <w:t>Phone no:</w:t>
            </w:r>
          </w:p>
        </w:tc>
        <w:tc>
          <w:tcPr>
            <w:tcW w:w="6378" w:type="dxa"/>
          </w:tcPr>
          <w:p w14:paraId="257D4719" w14:textId="77777777" w:rsidR="00CC0245" w:rsidRPr="003C7786" w:rsidRDefault="003C7786" w:rsidP="00CF07A8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r w:rsidRPr="003C7786">
              <w:rPr>
                <w:rFonts w:ascii="Arial" w:hAnsi="Arial" w:cs="Arial"/>
                <w:szCs w:val="22"/>
              </w:rPr>
              <w:t>0207 664 3053</w:t>
            </w:r>
          </w:p>
        </w:tc>
      </w:tr>
      <w:tr w:rsidR="00CC0245" w:rsidRPr="0021114E" w14:paraId="126A2B8B" w14:textId="77777777" w:rsidTr="006137EA">
        <w:trPr>
          <w:trHeight w:val="507"/>
        </w:trPr>
        <w:tc>
          <w:tcPr>
            <w:tcW w:w="2802" w:type="dxa"/>
          </w:tcPr>
          <w:p w14:paraId="4B7852F3" w14:textId="77777777" w:rsidR="00CC0245" w:rsidRPr="0021114E" w:rsidRDefault="001224A4" w:rsidP="0021114E">
            <w:pPr>
              <w:pStyle w:val="MainText"/>
              <w:spacing w:before="120" w:line="240" w:lineRule="auto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E</w:t>
            </w:r>
            <w:r w:rsidR="00CC0245" w:rsidRPr="0021114E">
              <w:rPr>
                <w:rFonts w:ascii="Arial" w:hAnsi="Arial" w:cs="Arial"/>
                <w:b/>
                <w:szCs w:val="22"/>
              </w:rPr>
              <w:t>mail:</w:t>
            </w:r>
          </w:p>
        </w:tc>
        <w:tc>
          <w:tcPr>
            <w:tcW w:w="6378" w:type="dxa"/>
          </w:tcPr>
          <w:p w14:paraId="62131DC6" w14:textId="77777777" w:rsidR="001A07F1" w:rsidRPr="003C7786" w:rsidRDefault="007863B1" w:rsidP="005F0364">
            <w:pPr>
              <w:pStyle w:val="MainText"/>
              <w:spacing w:before="120" w:line="240" w:lineRule="auto"/>
              <w:rPr>
                <w:rFonts w:ascii="Arial" w:hAnsi="Arial" w:cs="Arial"/>
                <w:szCs w:val="22"/>
              </w:rPr>
            </w:pPr>
            <w:hyperlink r:id="rId11" w:history="1">
              <w:r w:rsidR="003C7786" w:rsidRPr="003C7786">
                <w:rPr>
                  <w:rStyle w:val="Hyperlink"/>
                  <w:rFonts w:ascii="Arial" w:hAnsi="Arial" w:cs="Arial"/>
                </w:rPr>
                <w:t>Pascoe.Sawyers@local.gov.uk</w:t>
              </w:r>
            </w:hyperlink>
            <w:r w:rsidR="003C7786" w:rsidRPr="003C7786">
              <w:rPr>
                <w:rFonts w:ascii="Arial" w:hAnsi="Arial" w:cs="Arial"/>
              </w:rPr>
              <w:t xml:space="preserve"> </w:t>
            </w:r>
          </w:p>
        </w:tc>
      </w:tr>
    </w:tbl>
    <w:p w14:paraId="0E153B95" w14:textId="77777777" w:rsidR="0021114E" w:rsidRDefault="0021114E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F9B6C90" w14:textId="77777777" w:rsidR="001E476B" w:rsidRDefault="001E476B">
      <w:pPr>
        <w:rPr>
          <w:rFonts w:ascii="Arial" w:hAnsi="Arial" w:cs="Arial"/>
          <w:szCs w:val="22"/>
        </w:rPr>
        <w:sectPr w:rsidR="001E476B" w:rsidSect="008772F4">
          <w:headerReference w:type="default" r:id="rId12"/>
          <w:footerReference w:type="default" r:id="rId13"/>
          <w:headerReference w:type="first" r:id="rId14"/>
          <w:pgSz w:w="11907" w:h="16840" w:code="9"/>
          <w:pgMar w:top="1418" w:right="1418" w:bottom="851" w:left="1418" w:header="1134" w:footer="567" w:gutter="0"/>
          <w:cols w:space="720"/>
        </w:sectPr>
      </w:pPr>
    </w:p>
    <w:p w14:paraId="793EAE39" w14:textId="4EEFFE9C" w:rsidR="002A0D9E" w:rsidRPr="007863B1" w:rsidRDefault="0021114E" w:rsidP="007863B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br w:type="page"/>
      </w:r>
      <w:bookmarkStart w:id="2" w:name="MainHeading2"/>
      <w:bookmarkEnd w:id="2"/>
      <w:r w:rsidR="003C7786" w:rsidRPr="003C7786">
        <w:rPr>
          <w:rFonts w:ascii="Arial" w:hAnsi="Arial" w:cs="Arial"/>
          <w:b/>
          <w:sz w:val="28"/>
          <w:szCs w:val="22"/>
        </w:rPr>
        <w:lastRenderedPageBreak/>
        <w:t>Highlighting Leadership offer</w:t>
      </w:r>
      <w:r w:rsidR="00BE7985">
        <w:rPr>
          <w:rFonts w:ascii="Arial" w:hAnsi="Arial" w:cs="Arial"/>
          <w:b/>
          <w:sz w:val="28"/>
          <w:szCs w:val="22"/>
        </w:rPr>
        <w:t xml:space="preserve">: </w:t>
      </w:r>
      <w:r w:rsidR="00BE7985" w:rsidRPr="003C7786">
        <w:rPr>
          <w:rFonts w:ascii="Arial" w:hAnsi="Arial" w:cs="Arial"/>
          <w:b/>
          <w:sz w:val="28"/>
          <w:szCs w:val="22"/>
        </w:rPr>
        <w:t>2015/16</w:t>
      </w:r>
    </w:p>
    <w:p w14:paraId="74AEA974" w14:textId="77777777" w:rsidR="0021114E" w:rsidRPr="0021114E" w:rsidRDefault="0021114E" w:rsidP="0021114E">
      <w:pPr>
        <w:pStyle w:val="MainText"/>
        <w:spacing w:line="240" w:lineRule="auto"/>
        <w:rPr>
          <w:rFonts w:ascii="Arial" w:hAnsi="Arial" w:cs="Arial"/>
          <w:b/>
          <w:color w:val="FF0000"/>
          <w:szCs w:val="22"/>
        </w:rPr>
      </w:pPr>
    </w:p>
    <w:p w14:paraId="6BA7C4F1" w14:textId="77777777" w:rsidR="00A05560" w:rsidRPr="0021114E" w:rsidRDefault="00A05560" w:rsidP="0021114E">
      <w:pPr>
        <w:pStyle w:val="MainText"/>
        <w:spacing w:line="240" w:lineRule="auto"/>
        <w:rPr>
          <w:rFonts w:ascii="Arial" w:hAnsi="Arial" w:cs="Arial"/>
          <w:szCs w:val="22"/>
        </w:rPr>
      </w:pPr>
      <w:r w:rsidRPr="0021114E">
        <w:rPr>
          <w:rFonts w:ascii="Arial" w:hAnsi="Arial" w:cs="Arial"/>
          <w:b/>
          <w:szCs w:val="22"/>
        </w:rPr>
        <w:t>Background</w:t>
      </w:r>
    </w:p>
    <w:p w14:paraId="1E3B50DB" w14:textId="77777777" w:rsidR="008F3A81" w:rsidRPr="0021114E" w:rsidRDefault="008F3A81" w:rsidP="0021114E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6499AC69" w14:textId="250626B4" w:rsidR="000A7FC2" w:rsidRDefault="008D4C3A" w:rsidP="003C7786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</w:t>
      </w:r>
      <w:r w:rsidR="003C7786" w:rsidRPr="003C7786">
        <w:rPr>
          <w:rFonts w:ascii="Arial" w:hAnsi="Arial" w:cs="Arial"/>
          <w:szCs w:val="22"/>
        </w:rPr>
        <w:t xml:space="preserve">he LGA’s Highlighting Leadership </w:t>
      </w:r>
      <w:r w:rsidR="00E4110D">
        <w:rPr>
          <w:rFonts w:ascii="Arial" w:hAnsi="Arial" w:cs="Arial"/>
          <w:szCs w:val="22"/>
        </w:rPr>
        <w:t>programmes form</w:t>
      </w:r>
      <w:r w:rsidR="00AC52A5">
        <w:rPr>
          <w:rFonts w:ascii="Arial" w:hAnsi="Arial" w:cs="Arial"/>
          <w:szCs w:val="22"/>
        </w:rPr>
        <w:t xml:space="preserve"> p</w:t>
      </w:r>
      <w:r w:rsidR="003C7786" w:rsidRPr="003C7786">
        <w:rPr>
          <w:rFonts w:ascii="Arial" w:hAnsi="Arial" w:cs="Arial"/>
          <w:szCs w:val="22"/>
        </w:rPr>
        <w:t xml:space="preserve">art of our wider package of </w:t>
      </w:r>
      <w:r w:rsidR="003C7786">
        <w:rPr>
          <w:rFonts w:ascii="Arial" w:hAnsi="Arial" w:cs="Arial"/>
          <w:szCs w:val="22"/>
        </w:rPr>
        <w:t>s</w:t>
      </w:r>
      <w:r w:rsidR="003C7786" w:rsidRPr="003C7786">
        <w:rPr>
          <w:rFonts w:ascii="Arial" w:hAnsi="Arial" w:cs="Arial"/>
          <w:szCs w:val="22"/>
        </w:rPr>
        <w:t xml:space="preserve">ector-led </w:t>
      </w:r>
      <w:r w:rsidR="003C7786">
        <w:rPr>
          <w:rFonts w:ascii="Arial" w:hAnsi="Arial" w:cs="Arial"/>
          <w:szCs w:val="22"/>
        </w:rPr>
        <w:t>i</w:t>
      </w:r>
      <w:r w:rsidR="003C7786" w:rsidRPr="003C7786">
        <w:rPr>
          <w:rFonts w:ascii="Arial" w:hAnsi="Arial" w:cs="Arial"/>
          <w:szCs w:val="22"/>
        </w:rPr>
        <w:t>mprovement</w:t>
      </w:r>
      <w:r w:rsidR="00DB180E">
        <w:rPr>
          <w:rFonts w:ascii="Arial" w:hAnsi="Arial" w:cs="Arial"/>
          <w:szCs w:val="22"/>
        </w:rPr>
        <w:t>. They offer</w:t>
      </w:r>
      <w:r w:rsidR="003C7786" w:rsidRPr="003C7786">
        <w:rPr>
          <w:rFonts w:ascii="Arial" w:hAnsi="Arial" w:cs="Arial"/>
          <w:szCs w:val="22"/>
        </w:rPr>
        <w:t xml:space="preserve"> a range of programmes aimed at supporting and developi</w:t>
      </w:r>
      <w:r>
        <w:rPr>
          <w:rFonts w:ascii="Arial" w:hAnsi="Arial" w:cs="Arial"/>
          <w:szCs w:val="22"/>
        </w:rPr>
        <w:t>ng councillors at all leve</w:t>
      </w:r>
      <w:r w:rsidR="00FD08A5">
        <w:rPr>
          <w:rFonts w:ascii="Arial" w:hAnsi="Arial" w:cs="Arial"/>
          <w:szCs w:val="22"/>
        </w:rPr>
        <w:t>ls</w:t>
      </w:r>
      <w:r>
        <w:rPr>
          <w:rFonts w:ascii="Arial" w:hAnsi="Arial" w:cs="Arial"/>
          <w:szCs w:val="22"/>
        </w:rPr>
        <w:t xml:space="preserve">.  </w:t>
      </w:r>
    </w:p>
    <w:p w14:paraId="76782397" w14:textId="77777777" w:rsidR="00FD08A5" w:rsidRDefault="00FD08A5" w:rsidP="00FD08A5">
      <w:pPr>
        <w:pStyle w:val="MainText"/>
        <w:spacing w:line="240" w:lineRule="auto"/>
        <w:ind w:left="360"/>
        <w:rPr>
          <w:rFonts w:ascii="Arial" w:hAnsi="Arial" w:cs="Arial"/>
          <w:szCs w:val="22"/>
        </w:rPr>
      </w:pPr>
    </w:p>
    <w:p w14:paraId="79FA43D3" w14:textId="77777777" w:rsidR="00FD08A5" w:rsidRDefault="00FD08A5" w:rsidP="00FD08A5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last Improvement and Innovation Board in November 2015, members asked for a further breakdown in engagement on leadership programmes and information on measuring long</w:t>
      </w:r>
      <w:r w:rsidR="004B3A6B">
        <w:rPr>
          <w:rFonts w:ascii="Arial" w:hAnsi="Arial" w:cs="Arial"/>
          <w:szCs w:val="22"/>
        </w:rPr>
        <w:t>er</w:t>
      </w:r>
      <w:r>
        <w:rPr>
          <w:rFonts w:ascii="Arial" w:hAnsi="Arial" w:cs="Arial"/>
          <w:szCs w:val="22"/>
        </w:rPr>
        <w:t>-term outcomes and im</w:t>
      </w:r>
      <w:r w:rsidR="0053751D">
        <w:rPr>
          <w:rFonts w:ascii="Arial" w:hAnsi="Arial" w:cs="Arial"/>
          <w:szCs w:val="22"/>
        </w:rPr>
        <w:t>pact</w:t>
      </w:r>
      <w:r>
        <w:rPr>
          <w:rFonts w:ascii="Arial" w:hAnsi="Arial" w:cs="Arial"/>
          <w:szCs w:val="22"/>
        </w:rPr>
        <w:t xml:space="preserve">.  </w:t>
      </w:r>
    </w:p>
    <w:p w14:paraId="1108EC1E" w14:textId="77777777" w:rsidR="00FD08A5" w:rsidRDefault="00FD08A5" w:rsidP="00FD08A5">
      <w:pPr>
        <w:pStyle w:val="ListParagraph"/>
        <w:rPr>
          <w:rFonts w:ascii="Arial" w:hAnsi="Arial" w:cs="Arial"/>
          <w:szCs w:val="22"/>
        </w:rPr>
      </w:pPr>
    </w:p>
    <w:p w14:paraId="1E56F51F" w14:textId="77777777" w:rsidR="00FD08A5" w:rsidRDefault="00FD08A5" w:rsidP="00FD08A5">
      <w:pPr>
        <w:pStyle w:val="MainText"/>
        <w:numPr>
          <w:ilvl w:val="0"/>
          <w:numId w:val="24"/>
        </w:numPr>
        <w:spacing w:line="240" w:lineRule="auto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This report provides an update on </w:t>
      </w:r>
      <w:r w:rsidR="0053751D">
        <w:rPr>
          <w:rFonts w:ascii="Arial" w:hAnsi="Arial" w:cs="Arial"/>
          <w:szCs w:val="22"/>
        </w:rPr>
        <w:t>engagement</w:t>
      </w:r>
      <w:r>
        <w:rPr>
          <w:rFonts w:ascii="Arial" w:hAnsi="Arial" w:cs="Arial"/>
          <w:szCs w:val="22"/>
        </w:rPr>
        <w:t xml:space="preserve"> </w:t>
      </w:r>
      <w:r w:rsidR="008A7100">
        <w:rPr>
          <w:rFonts w:ascii="Arial" w:hAnsi="Arial" w:cs="Arial"/>
          <w:szCs w:val="22"/>
        </w:rPr>
        <w:t xml:space="preserve">in </w:t>
      </w:r>
      <w:r w:rsidR="005B1663">
        <w:rPr>
          <w:rFonts w:ascii="Arial" w:hAnsi="Arial" w:cs="Arial"/>
          <w:szCs w:val="22"/>
        </w:rPr>
        <w:t xml:space="preserve">our leadership programmes </w:t>
      </w:r>
      <w:r>
        <w:rPr>
          <w:rFonts w:ascii="Arial" w:hAnsi="Arial" w:cs="Arial"/>
          <w:szCs w:val="22"/>
        </w:rPr>
        <w:t>as outlined in the boo</w:t>
      </w:r>
      <w:r w:rsidR="0053751D">
        <w:rPr>
          <w:rFonts w:ascii="Arial" w:hAnsi="Arial" w:cs="Arial"/>
          <w:szCs w:val="22"/>
        </w:rPr>
        <w:t xml:space="preserve">kings to date; a </w:t>
      </w:r>
      <w:r w:rsidR="001522F3">
        <w:rPr>
          <w:rFonts w:ascii="Arial" w:hAnsi="Arial" w:cs="Arial"/>
          <w:szCs w:val="22"/>
        </w:rPr>
        <w:t>further</w:t>
      </w:r>
      <w:r w:rsidR="0053751D">
        <w:rPr>
          <w:rFonts w:ascii="Arial" w:hAnsi="Arial" w:cs="Arial"/>
          <w:szCs w:val="22"/>
        </w:rPr>
        <w:t xml:space="preserve"> breakdown of participant demographics; a summary of evaluation</w:t>
      </w:r>
      <w:r w:rsidR="00D408AC">
        <w:rPr>
          <w:rFonts w:ascii="Arial" w:hAnsi="Arial" w:cs="Arial"/>
          <w:szCs w:val="22"/>
        </w:rPr>
        <w:t>s</w:t>
      </w:r>
      <w:r w:rsidR="0053751D">
        <w:rPr>
          <w:rFonts w:ascii="Arial" w:hAnsi="Arial" w:cs="Arial"/>
          <w:szCs w:val="22"/>
        </w:rPr>
        <w:t xml:space="preserve"> for this </w:t>
      </w:r>
      <w:r w:rsidR="00CF07A8">
        <w:rPr>
          <w:rFonts w:ascii="Arial" w:hAnsi="Arial" w:cs="Arial"/>
          <w:szCs w:val="22"/>
        </w:rPr>
        <w:t>year’s programmes so far; and a brief</w:t>
      </w:r>
      <w:r w:rsidR="0053751D">
        <w:rPr>
          <w:rFonts w:ascii="Arial" w:hAnsi="Arial" w:cs="Arial"/>
          <w:szCs w:val="22"/>
        </w:rPr>
        <w:t xml:space="preserve"> outline of the long</w:t>
      </w:r>
      <w:r w:rsidR="004B3A6B">
        <w:rPr>
          <w:rFonts w:ascii="Arial" w:hAnsi="Arial" w:cs="Arial"/>
          <w:szCs w:val="22"/>
        </w:rPr>
        <w:t>er</w:t>
      </w:r>
      <w:r w:rsidR="0053751D">
        <w:rPr>
          <w:rFonts w:ascii="Arial" w:hAnsi="Arial" w:cs="Arial"/>
          <w:szCs w:val="22"/>
        </w:rPr>
        <w:t xml:space="preserve">-term evaluation </w:t>
      </w:r>
      <w:r w:rsidR="00CF07A8">
        <w:rPr>
          <w:rFonts w:ascii="Arial" w:hAnsi="Arial" w:cs="Arial"/>
          <w:szCs w:val="22"/>
        </w:rPr>
        <w:t xml:space="preserve">process </w:t>
      </w:r>
      <w:r w:rsidR="0053751D">
        <w:rPr>
          <w:rFonts w:ascii="Arial" w:hAnsi="Arial" w:cs="Arial"/>
          <w:szCs w:val="22"/>
        </w:rPr>
        <w:t>currently being developed.</w:t>
      </w:r>
    </w:p>
    <w:p w14:paraId="09065EE9" w14:textId="77777777" w:rsidR="0053751D" w:rsidRDefault="0053751D" w:rsidP="0053751D">
      <w:pPr>
        <w:pStyle w:val="MainText"/>
        <w:spacing w:line="240" w:lineRule="auto"/>
        <w:rPr>
          <w:rFonts w:ascii="Arial" w:hAnsi="Arial" w:cs="Arial"/>
          <w:szCs w:val="22"/>
        </w:rPr>
      </w:pPr>
    </w:p>
    <w:p w14:paraId="5473D068" w14:textId="77777777" w:rsidR="0053751D" w:rsidRPr="0053751D" w:rsidRDefault="008A7100" w:rsidP="0053751D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E</w:t>
      </w:r>
      <w:r w:rsidR="0053751D" w:rsidRPr="0053751D">
        <w:rPr>
          <w:rFonts w:ascii="Arial" w:hAnsi="Arial" w:cs="Arial"/>
          <w:b/>
          <w:szCs w:val="22"/>
        </w:rPr>
        <w:t xml:space="preserve">ngagement on leadership programmes </w:t>
      </w:r>
    </w:p>
    <w:p w14:paraId="7A0F15B9" w14:textId="77777777" w:rsidR="00893E53" w:rsidRPr="0053751D" w:rsidRDefault="00893E53" w:rsidP="0053751D">
      <w:pPr>
        <w:rPr>
          <w:rFonts w:ascii="Arial" w:hAnsi="Arial" w:cs="Arial"/>
          <w:szCs w:val="22"/>
        </w:rPr>
      </w:pPr>
    </w:p>
    <w:p w14:paraId="2FC14249" w14:textId="6A1DBF88" w:rsidR="008A7100" w:rsidRPr="0075602F" w:rsidRDefault="008A7100" w:rsidP="008A7100">
      <w:pPr>
        <w:pStyle w:val="ListParagraph"/>
        <w:numPr>
          <w:ilvl w:val="0"/>
          <w:numId w:val="24"/>
        </w:numPr>
        <w:rPr>
          <w:rFonts w:ascii="Arial" w:hAnsi="Arial" w:cs="Arial"/>
          <w:b/>
          <w:szCs w:val="22"/>
        </w:rPr>
      </w:pPr>
      <w:r w:rsidRPr="008A7100">
        <w:rPr>
          <w:rFonts w:ascii="Arial" w:hAnsi="Arial" w:cs="Arial"/>
          <w:szCs w:val="22"/>
        </w:rPr>
        <w:t>Bookings to date</w:t>
      </w:r>
      <w:r w:rsidRPr="0075602F">
        <w:rPr>
          <w:rFonts w:ascii="Arial" w:hAnsi="Arial" w:cs="Arial"/>
          <w:b/>
          <w:szCs w:val="22"/>
        </w:rPr>
        <w:t xml:space="preserve"> </w:t>
      </w:r>
      <w:r w:rsidRPr="0075602F">
        <w:rPr>
          <w:rFonts w:ascii="Arial" w:hAnsi="Arial" w:cs="Arial"/>
          <w:szCs w:val="22"/>
        </w:rPr>
        <w:t>on the Leadership Academy (LA), Leadership Essential</w:t>
      </w:r>
      <w:r w:rsidR="00DB180E">
        <w:rPr>
          <w:rFonts w:ascii="Arial" w:hAnsi="Arial" w:cs="Arial"/>
          <w:szCs w:val="22"/>
        </w:rPr>
        <w:t>s (LE), Focus on Leadership (FoL</w:t>
      </w:r>
      <w:r w:rsidRPr="0075602F">
        <w:rPr>
          <w:rFonts w:ascii="Arial" w:hAnsi="Arial" w:cs="Arial"/>
          <w:szCs w:val="22"/>
        </w:rPr>
        <w:t>), Leaders’ Programme (LEAD), Next Generation (NXG) and Leading Edge (LEDGE) programmes are as follows:</w:t>
      </w:r>
    </w:p>
    <w:p w14:paraId="2418A989" w14:textId="77777777" w:rsidR="008A7100" w:rsidRDefault="008A7100" w:rsidP="008A7100">
      <w:pPr>
        <w:rPr>
          <w:rFonts w:ascii="Arial" w:hAnsi="Arial" w:cs="Arial"/>
          <w:szCs w:val="22"/>
        </w:rPr>
      </w:pPr>
    </w:p>
    <w:tbl>
      <w:tblPr>
        <w:tblW w:w="8612" w:type="dxa"/>
        <w:tblInd w:w="534" w:type="dxa"/>
        <w:tblLook w:val="04A0" w:firstRow="1" w:lastRow="0" w:firstColumn="1" w:lastColumn="0" w:noHBand="0" w:noVBand="1"/>
      </w:tblPr>
      <w:tblGrid>
        <w:gridCol w:w="2835"/>
        <w:gridCol w:w="584"/>
        <w:gridCol w:w="584"/>
        <w:gridCol w:w="920"/>
        <w:gridCol w:w="815"/>
        <w:gridCol w:w="820"/>
        <w:gridCol w:w="974"/>
        <w:gridCol w:w="1080"/>
      </w:tblGrid>
      <w:tr w:rsidR="008A7100" w:rsidRPr="008A7100" w14:paraId="1501BAC6" w14:textId="77777777" w:rsidTr="00752D01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BD64" w14:textId="77777777" w:rsidR="008A7100" w:rsidRPr="008A7100" w:rsidRDefault="008A7100" w:rsidP="008A7100">
            <w:pPr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6A904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LA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F2CC8C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42073B5" w14:textId="11332256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Fo</w:t>
            </w:r>
            <w:r w:rsidR="00DB180E">
              <w:rPr>
                <w:rFonts w:ascii="Arial" w:hAnsi="Arial" w:cs="Arial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C03BDC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LEAD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6931DC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NXG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4EB445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LEDGE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0AAD6D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</w:t>
            </w:r>
          </w:p>
        </w:tc>
      </w:tr>
      <w:tr w:rsidR="008A7100" w:rsidRPr="008A7100" w14:paraId="13960A74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F346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Labour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D13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A36D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179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7E79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BAED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06AE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18A9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D9911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311</w:t>
            </w:r>
          </w:p>
        </w:tc>
      </w:tr>
      <w:tr w:rsidR="008A7100" w:rsidRPr="008A7100" w14:paraId="2ECBB55D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BBF8E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Conservative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0AC5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1365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208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E772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25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EF5C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AE5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5E70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D9937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314</w:t>
            </w:r>
          </w:p>
        </w:tc>
      </w:tr>
      <w:tr w:rsidR="008A7100" w:rsidRPr="008A7100" w14:paraId="563EAB7C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9774B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Liberal Democrat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24F2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CCB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1C6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BCE1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5D57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C9E3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1043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52</w:t>
            </w:r>
          </w:p>
        </w:tc>
      </w:tr>
      <w:tr w:rsidR="008A7100" w:rsidRPr="008A7100" w14:paraId="6498F7FD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5A963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Independent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FFFA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58F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25373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3A7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EED3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CC1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6C4CE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87</w:t>
            </w:r>
          </w:p>
        </w:tc>
      </w:tr>
      <w:tr w:rsidR="008A7100" w:rsidRPr="008A7100" w14:paraId="722538EF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6E86FD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Total: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3D8F3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152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6AB519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5662BA7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BA5940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A2D0C77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64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43F9F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20B2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764</w:t>
            </w:r>
          </w:p>
        </w:tc>
      </w:tr>
      <w:tr w:rsidR="008A7100" w:rsidRPr="008A7100" w14:paraId="2FA0369E" w14:textId="77777777" w:rsidTr="00752D01">
        <w:trPr>
          <w:trHeight w:val="28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14B9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5C644" w14:textId="77777777" w:rsidR="008A7100" w:rsidRPr="008A7100" w:rsidRDefault="008A7100" w:rsidP="008A71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3D601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99C9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A16A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240D8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E5012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2A5D1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A7100" w:rsidRPr="008A7100" w14:paraId="2390242E" w14:textId="77777777" w:rsidTr="00752D01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C1042" w14:textId="77777777" w:rsidR="008A7100" w:rsidRPr="008A7100" w:rsidRDefault="008A7100" w:rsidP="008A7100">
            <w:pPr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6E88B0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LA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22B016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6E0E505" w14:textId="2196779A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Fo</w:t>
            </w:r>
            <w:r w:rsidR="00DB180E">
              <w:rPr>
                <w:rFonts w:ascii="Arial" w:hAnsi="Arial" w:cs="Arial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CBEB12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LEAD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A00CA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NXG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913101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LEDGE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B5DABB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</w:t>
            </w:r>
          </w:p>
        </w:tc>
      </w:tr>
      <w:tr w:rsidR="008A7100" w:rsidRPr="008A7100" w14:paraId="1B76E043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8B6C0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East of England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CCE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21</w:t>
            </w:r>
          </w:p>
        </w:tc>
        <w:tc>
          <w:tcPr>
            <w:tcW w:w="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813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9250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D3AC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5C77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1861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19E69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101</w:t>
            </w:r>
          </w:p>
        </w:tc>
      </w:tr>
      <w:tr w:rsidR="008A7100" w:rsidRPr="008A7100" w14:paraId="55FB76D2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3412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East Midlands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8663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51C8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324E7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B99E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CAAB4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DAF8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3BCB7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72</w:t>
            </w:r>
          </w:p>
        </w:tc>
      </w:tr>
      <w:tr w:rsidR="008A7100" w:rsidRPr="008A7100" w14:paraId="461FAD8D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A34ED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Greater London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D36D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F90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64A7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4A74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310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F920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261D3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72</w:t>
            </w:r>
          </w:p>
        </w:tc>
      </w:tr>
      <w:tr w:rsidR="008A7100" w:rsidRPr="008A7100" w14:paraId="4D8A82B2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1C227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North East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23A6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7019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3FF74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BCE9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0912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58F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7F1F9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18</w:t>
            </w:r>
          </w:p>
        </w:tc>
      </w:tr>
      <w:tr w:rsidR="008A7100" w:rsidRPr="008A7100" w14:paraId="6904C4DC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4CB11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North West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F344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641B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4F2D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BDC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E960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1B0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FB3E2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62</w:t>
            </w:r>
          </w:p>
        </w:tc>
      </w:tr>
      <w:tr w:rsidR="008A7100" w:rsidRPr="008A7100" w14:paraId="322404D1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10B01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South West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0127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0FE53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99EA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93B9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033D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E34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6F364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79</w:t>
            </w:r>
          </w:p>
        </w:tc>
      </w:tr>
      <w:tr w:rsidR="008A7100" w:rsidRPr="008A7100" w14:paraId="181F72F1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99653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South East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C42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938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86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B00F4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0791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2494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25ED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E5353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164</w:t>
            </w:r>
          </w:p>
        </w:tc>
      </w:tr>
      <w:tr w:rsidR="008A7100" w:rsidRPr="008A7100" w14:paraId="6B5F04C3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4E96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Wales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88B7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05D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B9FD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EA37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C8D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304B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90985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40</w:t>
            </w:r>
          </w:p>
        </w:tc>
      </w:tr>
      <w:tr w:rsidR="008A7100" w:rsidRPr="008A7100" w14:paraId="51F28D61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697B0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West Midlands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615A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A666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57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7BEC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FDE0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44E8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C1E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7BA0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91</w:t>
            </w:r>
          </w:p>
        </w:tc>
      </w:tr>
      <w:tr w:rsidR="008A7100" w:rsidRPr="008A7100" w14:paraId="007FF55E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69D6D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Yorkshire &amp; Humber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23A9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4E9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8BA4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4EBA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1D7D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08F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F4FAA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65</w:t>
            </w:r>
          </w:p>
        </w:tc>
      </w:tr>
      <w:tr w:rsidR="008A7100" w:rsidRPr="008A7100" w14:paraId="14CF678B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7F4CB00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Total: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51C8D2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152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35FE16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0578DF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9ED997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B2448A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64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054A1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89E7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764</w:t>
            </w:r>
          </w:p>
        </w:tc>
      </w:tr>
      <w:tr w:rsidR="008A7100" w:rsidRPr="008A7100" w14:paraId="68A8DEF8" w14:textId="77777777" w:rsidTr="00752D01">
        <w:trPr>
          <w:trHeight w:val="28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40673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6A81" w14:textId="77777777" w:rsidR="008A7100" w:rsidRPr="008A7100" w:rsidRDefault="008A7100" w:rsidP="008A71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B31B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B6EC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76AB4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55AE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4C954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828A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A7100" w:rsidRPr="008A7100" w14:paraId="12397520" w14:textId="77777777" w:rsidTr="00752D01">
        <w:trPr>
          <w:trHeight w:val="28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7EAD15" w14:textId="77777777" w:rsidR="008A7100" w:rsidRDefault="008A7100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  <w:p w14:paraId="63C2C210" w14:textId="77777777" w:rsidR="005B1663" w:rsidRDefault="005B1663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  <w:p w14:paraId="419BCBEF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B6DCA" w14:textId="77777777" w:rsidR="008A7100" w:rsidRPr="008A7100" w:rsidRDefault="008A7100" w:rsidP="008A710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DF8951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3C556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D65712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D73DC9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9FF3D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71C257" w14:textId="77777777" w:rsidR="008A7100" w:rsidRPr="008A7100" w:rsidRDefault="008A7100" w:rsidP="008A7100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8A7100" w:rsidRPr="008A7100" w14:paraId="68F3E2F0" w14:textId="77777777" w:rsidTr="00752D01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0738" w14:textId="77777777" w:rsidR="008A7100" w:rsidRPr="008A7100" w:rsidRDefault="008A7100" w:rsidP="008A7100">
            <w:pPr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lastRenderedPageBreak/>
              <w:t> 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D4CAD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LA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1761EE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8C4F5F" w14:textId="5DCC5381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Fo</w:t>
            </w:r>
            <w:r w:rsidR="00DB180E">
              <w:rPr>
                <w:rFonts w:ascii="Arial" w:hAnsi="Arial" w:cs="Arial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0CDC60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LEAD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133D90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NXG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D1AE35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LEDGE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B90B17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</w:t>
            </w:r>
          </w:p>
        </w:tc>
      </w:tr>
      <w:tr w:rsidR="008A7100" w:rsidRPr="008A7100" w14:paraId="38A25215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5F570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District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5CB3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2BF4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B6C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5A9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52C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7B8A3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2F17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304</w:t>
            </w:r>
          </w:p>
        </w:tc>
      </w:tr>
      <w:tr w:rsidR="008A7100" w:rsidRPr="008A7100" w14:paraId="35DE8CAD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3C978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County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4D244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35417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DEAF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B11A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1991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B351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7BFF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56</w:t>
            </w:r>
          </w:p>
        </w:tc>
      </w:tr>
      <w:tr w:rsidR="008A7100" w:rsidRPr="008A7100" w14:paraId="4530B8FE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794AD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Metropolitan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F83CB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DF8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E531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79E6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3F27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88E8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853A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113</w:t>
            </w:r>
          </w:p>
        </w:tc>
      </w:tr>
      <w:tr w:rsidR="008A7100" w:rsidRPr="008A7100" w14:paraId="7495E842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5C794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London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7AC5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90B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D6CD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54734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95A4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A0F98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508F8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72</w:t>
            </w:r>
          </w:p>
        </w:tc>
      </w:tr>
      <w:tr w:rsidR="008A7100" w:rsidRPr="008A7100" w14:paraId="5AEAFA00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C27D5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Unitary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F9F6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1534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46A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670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C5262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172AF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991CC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168</w:t>
            </w:r>
          </w:p>
        </w:tc>
      </w:tr>
      <w:tr w:rsidR="008A7100" w:rsidRPr="008A7100" w14:paraId="33D1EAFC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5C95D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Welsh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AB5D3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2C9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1FEB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4919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2E83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3D19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EC2BF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39</w:t>
            </w:r>
          </w:p>
        </w:tc>
      </w:tr>
      <w:tr w:rsidR="008A7100" w:rsidRPr="008A7100" w14:paraId="4309BF21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097F9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Fire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D77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FD56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BAC77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F9F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A57ED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D0A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F6670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11</w:t>
            </w:r>
          </w:p>
        </w:tc>
      </w:tr>
      <w:tr w:rsidR="008A7100" w:rsidRPr="008A7100" w14:paraId="2AD16FD8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277B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Parks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995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94C0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711D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5639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B6283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F2BA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BA839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</w:tr>
      <w:tr w:rsidR="008A7100" w:rsidRPr="008A7100" w14:paraId="5E373A5B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FBC82D7" w14:textId="77777777" w:rsidR="008A7100" w:rsidRPr="008A7100" w:rsidRDefault="008A7100" w:rsidP="008A7100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Total: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DF455FC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152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1938341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1F453A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1AFC28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EC568DE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64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654C140" w14:textId="77777777" w:rsidR="008A7100" w:rsidRPr="008A7100" w:rsidRDefault="008A7100" w:rsidP="008A7100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67B5B" w14:textId="77777777" w:rsidR="008A7100" w:rsidRPr="008A7100" w:rsidRDefault="008A7100" w:rsidP="008A7100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764</w:t>
            </w:r>
          </w:p>
        </w:tc>
      </w:tr>
    </w:tbl>
    <w:p w14:paraId="07C6AF45" w14:textId="77777777" w:rsidR="0053751D" w:rsidRDefault="0053751D" w:rsidP="0053751D">
      <w:pPr>
        <w:rPr>
          <w:rFonts w:ascii="Arial" w:hAnsi="Arial" w:cs="Arial"/>
          <w:szCs w:val="22"/>
        </w:rPr>
      </w:pPr>
    </w:p>
    <w:p w14:paraId="6C3EA75B" w14:textId="77777777" w:rsidR="005B1663" w:rsidRDefault="005B1663" w:rsidP="005B1663">
      <w:pPr>
        <w:pStyle w:val="MainText"/>
        <w:spacing w:line="240" w:lineRule="auto"/>
        <w:rPr>
          <w:rFonts w:ascii="Arial" w:hAnsi="Arial" w:cs="Arial"/>
          <w:b/>
          <w:szCs w:val="22"/>
        </w:rPr>
      </w:pPr>
    </w:p>
    <w:p w14:paraId="3AA73E3A" w14:textId="77777777" w:rsidR="005B1663" w:rsidRPr="0053751D" w:rsidRDefault="00CF07A8" w:rsidP="005B1663">
      <w:pPr>
        <w:pStyle w:val="MainText"/>
        <w:spacing w:line="240" w:lineRule="auto"/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Gender and ethnicity of participants</w:t>
      </w:r>
    </w:p>
    <w:p w14:paraId="3D0B0DC3" w14:textId="77777777" w:rsidR="005B1663" w:rsidRPr="005A1508" w:rsidRDefault="005B1663" w:rsidP="005B1663">
      <w:pPr>
        <w:pStyle w:val="ListParagraph"/>
        <w:ind w:left="360"/>
        <w:rPr>
          <w:rFonts w:ascii="Arial" w:hAnsi="Arial" w:cs="Arial"/>
          <w:szCs w:val="22"/>
        </w:rPr>
      </w:pPr>
    </w:p>
    <w:p w14:paraId="6C1BD1BF" w14:textId="77777777" w:rsidR="005B1663" w:rsidRPr="004B3A6B" w:rsidRDefault="005B1663" w:rsidP="005B166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color w:val="000000"/>
        </w:rPr>
        <w:t xml:space="preserve">Below is a breakdown of </w:t>
      </w:r>
      <w:r w:rsidR="00CF07A8">
        <w:rPr>
          <w:rFonts w:ascii="Arial" w:hAnsi="Arial" w:cs="Arial"/>
          <w:color w:val="000000"/>
        </w:rPr>
        <w:t xml:space="preserve">the gender and ethnicity of </w:t>
      </w:r>
      <w:r>
        <w:rPr>
          <w:rFonts w:ascii="Arial" w:hAnsi="Arial" w:cs="Arial"/>
          <w:color w:val="000000"/>
        </w:rPr>
        <w:t>th</w:t>
      </w:r>
      <w:r w:rsidR="00E4110D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 xml:space="preserve"> current year’s </w:t>
      </w:r>
      <w:r w:rsidR="001522F3">
        <w:rPr>
          <w:rFonts w:ascii="Arial" w:hAnsi="Arial" w:cs="Arial"/>
          <w:color w:val="000000"/>
        </w:rPr>
        <w:t>delegates</w:t>
      </w:r>
      <w:r>
        <w:rPr>
          <w:rFonts w:ascii="Arial" w:hAnsi="Arial" w:cs="Arial"/>
          <w:color w:val="000000"/>
        </w:rPr>
        <w:t xml:space="preserve">. </w:t>
      </w:r>
    </w:p>
    <w:p w14:paraId="7E206FB5" w14:textId="77777777" w:rsidR="005B1663" w:rsidRDefault="005B1663" w:rsidP="0053751D">
      <w:pPr>
        <w:rPr>
          <w:rFonts w:ascii="Arial" w:hAnsi="Arial" w:cs="Arial"/>
          <w:szCs w:val="22"/>
        </w:rPr>
      </w:pPr>
    </w:p>
    <w:tbl>
      <w:tblPr>
        <w:tblW w:w="8612" w:type="dxa"/>
        <w:tblInd w:w="534" w:type="dxa"/>
        <w:tblLook w:val="04A0" w:firstRow="1" w:lastRow="0" w:firstColumn="1" w:lastColumn="0" w:noHBand="0" w:noVBand="1"/>
      </w:tblPr>
      <w:tblGrid>
        <w:gridCol w:w="2835"/>
        <w:gridCol w:w="584"/>
        <w:gridCol w:w="584"/>
        <w:gridCol w:w="920"/>
        <w:gridCol w:w="815"/>
        <w:gridCol w:w="820"/>
        <w:gridCol w:w="974"/>
        <w:gridCol w:w="1080"/>
      </w:tblGrid>
      <w:tr w:rsidR="005B1663" w:rsidRPr="008A7100" w14:paraId="43046D8E" w14:textId="77777777" w:rsidTr="00752D01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664C" w14:textId="77777777" w:rsidR="005B1663" w:rsidRPr="008A7100" w:rsidRDefault="005B1663" w:rsidP="00124D3D">
            <w:pPr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5E33F9C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LA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0C20E1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E565671" w14:textId="68ACB2A8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Fo</w:t>
            </w:r>
            <w:r w:rsidR="00DB180E">
              <w:rPr>
                <w:rFonts w:ascii="Arial" w:hAnsi="Arial" w:cs="Arial"/>
                <w:b/>
                <w:bCs/>
                <w:color w:val="000000"/>
                <w:szCs w:val="22"/>
              </w:rPr>
              <w:t>L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13F0CD0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LEAD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ADB406E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NXG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843B6FE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LEDGE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8D01D64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</w:t>
            </w:r>
          </w:p>
        </w:tc>
      </w:tr>
      <w:tr w:rsidR="005B1663" w:rsidRPr="008A7100" w14:paraId="75558751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BAD77" w14:textId="77777777" w:rsidR="005B1663" w:rsidRPr="008A7100" w:rsidRDefault="005B1663" w:rsidP="00124D3D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Male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A6FA5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92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9D65E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265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1D4A7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53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7D1EE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D40F9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5C0F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28FDA" w14:textId="48C6EC9D" w:rsidR="005B1663" w:rsidRPr="008A7100" w:rsidRDefault="005B1663" w:rsidP="00124D3D">
            <w:pPr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 </w:t>
            </w:r>
            <w:r w:rsidR="004265D5">
              <w:rPr>
                <w:rFonts w:ascii="Arial" w:hAnsi="Arial" w:cs="Arial"/>
                <w:color w:val="000000"/>
                <w:szCs w:val="22"/>
              </w:rPr>
              <w:t xml:space="preserve">       468</w:t>
            </w:r>
          </w:p>
        </w:tc>
      </w:tr>
      <w:tr w:rsidR="005B1663" w:rsidRPr="008A7100" w14:paraId="0C9D540F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5288E" w14:textId="77777777" w:rsidR="005B1663" w:rsidRPr="008A7100" w:rsidRDefault="005B1663" w:rsidP="00124D3D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Female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1D2C9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60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44F4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172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3FF9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27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0C8C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72F93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27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8F6A4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ABC0E" w14:textId="2C8A3011" w:rsidR="005B1663" w:rsidRPr="008A7100" w:rsidRDefault="005B1663" w:rsidP="00124D3D">
            <w:pPr>
              <w:rPr>
                <w:rFonts w:ascii="Arial" w:hAnsi="Arial" w:cs="Arial"/>
                <w:color w:val="000000"/>
                <w:szCs w:val="22"/>
              </w:rPr>
            </w:pPr>
            <w:r w:rsidRPr="008A7100">
              <w:rPr>
                <w:rFonts w:ascii="Arial" w:hAnsi="Arial" w:cs="Arial"/>
                <w:color w:val="000000"/>
                <w:szCs w:val="22"/>
              </w:rPr>
              <w:t> </w:t>
            </w:r>
            <w:r w:rsidR="004265D5">
              <w:rPr>
                <w:rFonts w:ascii="Arial" w:hAnsi="Arial" w:cs="Arial"/>
                <w:color w:val="000000"/>
                <w:szCs w:val="22"/>
              </w:rPr>
              <w:t xml:space="preserve">       296</w:t>
            </w:r>
          </w:p>
        </w:tc>
      </w:tr>
      <w:tr w:rsidR="005B1663" w:rsidRPr="008A7100" w14:paraId="5F510476" w14:textId="77777777" w:rsidTr="00752D01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AE774E" w14:textId="77777777" w:rsidR="005B1663" w:rsidRPr="008A7100" w:rsidRDefault="005B1663" w:rsidP="00124D3D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Total: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223931F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152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9CFF76A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437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A53473F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7E0F608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C4B68F2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64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405F62B" w14:textId="77777777" w:rsidR="005B1663" w:rsidRPr="008A7100" w:rsidRDefault="005B1663" w:rsidP="00124D3D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17276" w14:textId="77777777" w:rsidR="005B1663" w:rsidRPr="008A7100" w:rsidRDefault="005B1663" w:rsidP="00124D3D">
            <w:pPr>
              <w:jc w:val="right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8A7100">
              <w:rPr>
                <w:rFonts w:ascii="Arial" w:hAnsi="Arial" w:cs="Arial"/>
                <w:b/>
                <w:bCs/>
                <w:color w:val="000000"/>
                <w:szCs w:val="22"/>
              </w:rPr>
              <w:t>764</w:t>
            </w:r>
          </w:p>
        </w:tc>
      </w:tr>
    </w:tbl>
    <w:p w14:paraId="42251CC7" w14:textId="77777777" w:rsidR="005B1663" w:rsidRDefault="005B1663" w:rsidP="0053751D">
      <w:pPr>
        <w:rPr>
          <w:rFonts w:ascii="Arial" w:hAnsi="Arial" w:cs="Arial"/>
          <w:szCs w:val="22"/>
        </w:rPr>
      </w:pPr>
    </w:p>
    <w:p w14:paraId="24CDC614" w14:textId="77777777" w:rsidR="004B3A6B" w:rsidRDefault="004B3A6B" w:rsidP="0053751D">
      <w:pPr>
        <w:rPr>
          <w:rFonts w:ascii="Arial" w:hAnsi="Arial" w:cs="Arial"/>
          <w:szCs w:val="22"/>
        </w:rPr>
      </w:pPr>
    </w:p>
    <w:tbl>
      <w:tblPr>
        <w:tblW w:w="3827" w:type="dxa"/>
        <w:tblInd w:w="534" w:type="dxa"/>
        <w:tblLook w:val="04A0" w:firstRow="1" w:lastRow="0" w:firstColumn="1" w:lastColumn="0" w:noHBand="0" w:noVBand="1"/>
      </w:tblPr>
      <w:tblGrid>
        <w:gridCol w:w="2863"/>
        <w:gridCol w:w="964"/>
      </w:tblGrid>
      <w:tr w:rsidR="004B3A6B" w:rsidRPr="004B3A6B" w14:paraId="003B8367" w14:textId="77777777" w:rsidTr="00CF07A8">
        <w:trPr>
          <w:trHeight w:val="30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534A132" w14:textId="77777777" w:rsidR="004B3A6B" w:rsidRPr="004B3A6B" w:rsidRDefault="004B3A6B" w:rsidP="004B3A6B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4B3A6B">
              <w:rPr>
                <w:rFonts w:ascii="Arial" w:hAnsi="Arial" w:cs="Arial"/>
                <w:b/>
                <w:bCs/>
                <w:color w:val="000000"/>
                <w:szCs w:val="22"/>
              </w:rPr>
              <w:t>Age Range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F18A9EB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 </w:t>
            </w:r>
          </w:p>
        </w:tc>
      </w:tr>
      <w:tr w:rsidR="004B3A6B" w:rsidRPr="004B3A6B" w14:paraId="06A9ECB8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B088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Under 20 years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D0807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0.3%</w:t>
            </w:r>
          </w:p>
        </w:tc>
      </w:tr>
      <w:tr w:rsidR="004B3A6B" w:rsidRPr="004B3A6B" w14:paraId="71229ED0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F907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20-29 years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06580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7%</w:t>
            </w:r>
          </w:p>
        </w:tc>
      </w:tr>
      <w:tr w:rsidR="004B3A6B" w:rsidRPr="004B3A6B" w14:paraId="73D4EA84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37E0F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30-39 years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7DFE3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12%</w:t>
            </w:r>
          </w:p>
        </w:tc>
      </w:tr>
      <w:tr w:rsidR="004B3A6B" w:rsidRPr="004B3A6B" w14:paraId="5A51FAEF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5CF1A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40-49 years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E9BF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13%</w:t>
            </w:r>
          </w:p>
        </w:tc>
      </w:tr>
      <w:tr w:rsidR="004B3A6B" w:rsidRPr="004B3A6B" w14:paraId="51CB933B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485A8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50-59 years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847E9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20%</w:t>
            </w:r>
          </w:p>
        </w:tc>
      </w:tr>
      <w:tr w:rsidR="004B3A6B" w:rsidRPr="004B3A6B" w14:paraId="2F5B9329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C1342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60-69 years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B6FC4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16%</w:t>
            </w:r>
          </w:p>
        </w:tc>
      </w:tr>
      <w:tr w:rsidR="004B3A6B" w:rsidRPr="004B3A6B" w14:paraId="72C25313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6761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70 years and over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FEC20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4%</w:t>
            </w:r>
          </w:p>
        </w:tc>
      </w:tr>
      <w:tr w:rsidR="004B3A6B" w:rsidRPr="004B3A6B" w14:paraId="5FFCB3BC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FCBC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Unknown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18373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27.7%</w:t>
            </w:r>
          </w:p>
        </w:tc>
      </w:tr>
      <w:tr w:rsidR="004B3A6B" w:rsidRPr="004B3A6B" w14:paraId="4F80B9BE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80EC8" w14:textId="77777777" w:rsid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  <w:p w14:paraId="0AAC068C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CDF4" w14:textId="77777777" w:rsidR="004B3A6B" w:rsidRPr="004B3A6B" w:rsidRDefault="004B3A6B" w:rsidP="004B3A6B">
            <w:pPr>
              <w:rPr>
                <w:rFonts w:ascii="Times New Roman" w:hAnsi="Times New Roman"/>
                <w:sz w:val="20"/>
              </w:rPr>
            </w:pPr>
          </w:p>
        </w:tc>
      </w:tr>
      <w:tr w:rsidR="004B3A6B" w:rsidRPr="004B3A6B" w14:paraId="2AC04410" w14:textId="77777777" w:rsidTr="00CF07A8">
        <w:trPr>
          <w:trHeight w:val="300"/>
        </w:trPr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8629F65" w14:textId="77777777" w:rsidR="004B3A6B" w:rsidRPr="004B3A6B" w:rsidRDefault="004B3A6B" w:rsidP="004B3A6B">
            <w:pPr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4B3A6B">
              <w:rPr>
                <w:rFonts w:ascii="Arial" w:hAnsi="Arial" w:cs="Arial"/>
                <w:b/>
                <w:bCs/>
                <w:color w:val="000000"/>
                <w:szCs w:val="22"/>
              </w:rPr>
              <w:t>Ethnic Origin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A89925A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4B3A6B">
              <w:rPr>
                <w:rFonts w:ascii="Arial" w:hAnsi="Arial" w:cs="Arial"/>
                <w:b/>
                <w:bCs/>
                <w:color w:val="000000"/>
                <w:szCs w:val="22"/>
              </w:rPr>
              <w:t> </w:t>
            </w:r>
          </w:p>
        </w:tc>
      </w:tr>
      <w:tr w:rsidR="004B3A6B" w:rsidRPr="004B3A6B" w14:paraId="0EFE193A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FEA96" w14:textId="77777777" w:rsidR="004B3A6B" w:rsidRPr="004B3A6B" w:rsidRDefault="00CF07A8" w:rsidP="004B3A6B">
            <w:pPr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White (British/</w:t>
            </w:r>
            <w:r w:rsidR="004B3A6B" w:rsidRPr="004B3A6B">
              <w:rPr>
                <w:rFonts w:ascii="Arial" w:hAnsi="Arial" w:cs="Arial"/>
                <w:color w:val="000000"/>
                <w:szCs w:val="22"/>
              </w:rPr>
              <w:t>European</w:t>
            </w:r>
            <w:r>
              <w:rPr>
                <w:rFonts w:ascii="Arial" w:hAnsi="Arial" w:cs="Arial"/>
                <w:color w:val="000000"/>
                <w:szCs w:val="22"/>
              </w:rPr>
              <w:t>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74EFC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90%</w:t>
            </w:r>
          </w:p>
        </w:tc>
      </w:tr>
      <w:tr w:rsidR="004B3A6B" w:rsidRPr="004B3A6B" w14:paraId="476B8AEE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A8D54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Black</w:t>
            </w:r>
            <w:r w:rsidR="00CF07A8">
              <w:rPr>
                <w:rFonts w:ascii="Arial" w:hAnsi="Arial" w:cs="Arial"/>
                <w:color w:val="000000"/>
                <w:szCs w:val="22"/>
              </w:rPr>
              <w:t xml:space="preserve"> (African/Caribbean)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9F64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2%</w:t>
            </w:r>
          </w:p>
        </w:tc>
      </w:tr>
      <w:tr w:rsidR="004B3A6B" w:rsidRPr="004B3A6B" w14:paraId="1ABE4AEB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DB0DE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Asian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6F769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7%</w:t>
            </w:r>
          </w:p>
        </w:tc>
      </w:tr>
      <w:tr w:rsidR="004B3A6B" w:rsidRPr="004B3A6B" w14:paraId="0FB8501A" w14:textId="77777777" w:rsidTr="00CF07A8">
        <w:trPr>
          <w:trHeight w:val="285"/>
        </w:trPr>
        <w:tc>
          <w:tcPr>
            <w:tcW w:w="28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CCFB3" w14:textId="77777777" w:rsidR="004B3A6B" w:rsidRPr="004B3A6B" w:rsidRDefault="004B3A6B" w:rsidP="004B3A6B">
            <w:pPr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Mixed Race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8AD97" w14:textId="77777777" w:rsidR="004B3A6B" w:rsidRPr="004B3A6B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4B3A6B">
              <w:rPr>
                <w:rFonts w:ascii="Arial" w:hAnsi="Arial" w:cs="Arial"/>
                <w:color w:val="000000"/>
                <w:szCs w:val="22"/>
              </w:rPr>
              <w:t>1%</w:t>
            </w:r>
          </w:p>
        </w:tc>
      </w:tr>
    </w:tbl>
    <w:p w14:paraId="2CE5AB8C" w14:textId="77777777" w:rsidR="005B1663" w:rsidRDefault="005B1663" w:rsidP="0053751D">
      <w:pPr>
        <w:rPr>
          <w:rFonts w:ascii="Arial" w:hAnsi="Arial" w:cs="Arial"/>
          <w:szCs w:val="22"/>
        </w:rPr>
      </w:pPr>
    </w:p>
    <w:p w14:paraId="01F2D2E2" w14:textId="77777777" w:rsidR="004B3A6B" w:rsidRDefault="004B3A6B" w:rsidP="005B1663">
      <w:pPr>
        <w:rPr>
          <w:rFonts w:ascii="Arial" w:hAnsi="Arial" w:cs="Arial"/>
          <w:b/>
          <w:szCs w:val="22"/>
        </w:rPr>
      </w:pPr>
    </w:p>
    <w:p w14:paraId="5B90E458" w14:textId="77777777" w:rsidR="004B3A6B" w:rsidRDefault="004B3A6B" w:rsidP="005B1663">
      <w:pPr>
        <w:rPr>
          <w:rFonts w:ascii="Arial" w:hAnsi="Arial" w:cs="Arial"/>
          <w:b/>
          <w:szCs w:val="22"/>
        </w:rPr>
      </w:pPr>
    </w:p>
    <w:p w14:paraId="6094DF4F" w14:textId="77777777" w:rsidR="004B3A6B" w:rsidRDefault="004B3A6B" w:rsidP="005B1663">
      <w:pPr>
        <w:rPr>
          <w:rFonts w:ascii="Arial" w:hAnsi="Arial" w:cs="Arial"/>
          <w:b/>
          <w:szCs w:val="22"/>
        </w:rPr>
      </w:pPr>
    </w:p>
    <w:p w14:paraId="4A47B44A" w14:textId="77777777" w:rsidR="004B3A6B" w:rsidRDefault="004B3A6B" w:rsidP="005B1663">
      <w:pPr>
        <w:rPr>
          <w:rFonts w:ascii="Arial" w:hAnsi="Arial" w:cs="Arial"/>
          <w:b/>
          <w:szCs w:val="22"/>
        </w:rPr>
      </w:pPr>
    </w:p>
    <w:p w14:paraId="3BDC4583" w14:textId="77777777" w:rsidR="004B3A6B" w:rsidRDefault="004B3A6B" w:rsidP="005B1663">
      <w:pPr>
        <w:rPr>
          <w:rFonts w:ascii="Arial" w:hAnsi="Arial" w:cs="Arial"/>
          <w:b/>
          <w:szCs w:val="22"/>
        </w:rPr>
      </w:pPr>
    </w:p>
    <w:p w14:paraId="2A4AC25D" w14:textId="77777777" w:rsidR="007863B1" w:rsidRDefault="007863B1" w:rsidP="005B1663">
      <w:pPr>
        <w:rPr>
          <w:rFonts w:ascii="Arial" w:hAnsi="Arial" w:cs="Arial"/>
          <w:b/>
          <w:szCs w:val="22"/>
        </w:rPr>
      </w:pPr>
    </w:p>
    <w:p w14:paraId="0C638923" w14:textId="77777777" w:rsidR="005B1663" w:rsidRPr="0053751D" w:rsidRDefault="005B1663" w:rsidP="005B1663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lastRenderedPageBreak/>
        <w:t>E</w:t>
      </w:r>
      <w:r w:rsidRPr="0053751D">
        <w:rPr>
          <w:rFonts w:ascii="Arial" w:hAnsi="Arial" w:cs="Arial"/>
          <w:b/>
          <w:szCs w:val="22"/>
        </w:rPr>
        <w:t xml:space="preserve">valuation </w:t>
      </w:r>
      <w:r>
        <w:rPr>
          <w:rFonts w:ascii="Arial" w:hAnsi="Arial" w:cs="Arial"/>
          <w:b/>
          <w:szCs w:val="22"/>
        </w:rPr>
        <w:t>summary</w:t>
      </w:r>
    </w:p>
    <w:p w14:paraId="6190AF52" w14:textId="77777777" w:rsidR="005B1663" w:rsidRPr="005A1508" w:rsidRDefault="005B1663" w:rsidP="005B1663">
      <w:pPr>
        <w:rPr>
          <w:rFonts w:ascii="Arial" w:hAnsi="Arial" w:cs="Arial"/>
          <w:szCs w:val="22"/>
        </w:rPr>
      </w:pPr>
    </w:p>
    <w:p w14:paraId="06A2D20E" w14:textId="2EA253C6" w:rsidR="005B1663" w:rsidRPr="004B3A6B" w:rsidRDefault="004B3A6B" w:rsidP="004B3A6B">
      <w:pPr>
        <w:pStyle w:val="ListParagraph"/>
        <w:numPr>
          <w:ilvl w:val="0"/>
          <w:numId w:val="24"/>
        </w:numPr>
        <w:rPr>
          <w:rFonts w:ascii="Arial" w:hAnsi="Arial" w:cs="Arial"/>
          <w:color w:val="000000"/>
        </w:rPr>
      </w:pPr>
      <w:r w:rsidRPr="004B3A6B">
        <w:rPr>
          <w:rFonts w:ascii="Arial" w:hAnsi="Arial" w:cs="Arial"/>
          <w:color w:val="000000"/>
        </w:rPr>
        <w:t xml:space="preserve">We will continue to use our existing evaluations </w:t>
      </w:r>
      <w:r w:rsidR="00CF07A8">
        <w:rPr>
          <w:rFonts w:ascii="Arial" w:hAnsi="Arial" w:cs="Arial"/>
          <w:color w:val="000000"/>
        </w:rPr>
        <w:t xml:space="preserve">forms, </w:t>
      </w:r>
      <w:r w:rsidRPr="004B3A6B">
        <w:rPr>
          <w:rFonts w:ascii="Arial" w:hAnsi="Arial" w:cs="Arial"/>
          <w:color w:val="000000"/>
        </w:rPr>
        <w:t>which are completed by delegates at the end of each event</w:t>
      </w:r>
      <w:r w:rsidR="00CF07A8">
        <w:rPr>
          <w:rFonts w:ascii="Arial" w:hAnsi="Arial" w:cs="Arial"/>
          <w:color w:val="000000"/>
        </w:rPr>
        <w:t>, to capture feedback on the quality of delivery</w:t>
      </w:r>
      <w:r w:rsidR="00DB180E">
        <w:rPr>
          <w:rFonts w:ascii="Arial" w:hAnsi="Arial" w:cs="Arial"/>
          <w:color w:val="000000"/>
        </w:rPr>
        <w:t xml:space="preserve"> and to make changes where necessary</w:t>
      </w:r>
      <w:r w:rsidRPr="004B3A6B">
        <w:rPr>
          <w:rFonts w:ascii="Arial" w:hAnsi="Arial" w:cs="Arial"/>
          <w:color w:val="000000"/>
        </w:rPr>
        <w:t xml:space="preserve">. </w:t>
      </w:r>
      <w:r w:rsidR="005B1663" w:rsidRPr="004B3A6B">
        <w:rPr>
          <w:rFonts w:ascii="Arial" w:hAnsi="Arial" w:cs="Arial"/>
          <w:color w:val="000000"/>
        </w:rPr>
        <w:t xml:space="preserve">A summary of </w:t>
      </w:r>
      <w:r>
        <w:rPr>
          <w:rFonts w:ascii="Arial" w:hAnsi="Arial" w:cs="Arial"/>
          <w:color w:val="000000"/>
        </w:rPr>
        <w:t>these</w:t>
      </w:r>
      <w:r w:rsidR="00124D3D" w:rsidRPr="004B3A6B">
        <w:rPr>
          <w:rFonts w:ascii="Arial" w:hAnsi="Arial" w:cs="Arial"/>
          <w:color w:val="000000"/>
        </w:rPr>
        <w:t xml:space="preserve"> </w:t>
      </w:r>
      <w:r w:rsidR="005B1663" w:rsidRPr="004B3A6B">
        <w:rPr>
          <w:rFonts w:ascii="Arial" w:hAnsi="Arial" w:cs="Arial"/>
          <w:color w:val="000000"/>
        </w:rPr>
        <w:t>evaluations for th</w:t>
      </w:r>
      <w:r w:rsidR="00124D3D" w:rsidRPr="004B3A6B">
        <w:rPr>
          <w:rFonts w:ascii="Arial" w:hAnsi="Arial" w:cs="Arial"/>
          <w:color w:val="000000"/>
        </w:rPr>
        <w:t>e</w:t>
      </w:r>
      <w:r w:rsidR="005B1663" w:rsidRPr="004B3A6B">
        <w:rPr>
          <w:rFonts w:ascii="Arial" w:hAnsi="Arial" w:cs="Arial"/>
          <w:color w:val="000000"/>
        </w:rPr>
        <w:t xml:space="preserve"> programmes which have taken place so far </w:t>
      </w:r>
      <w:r w:rsidR="00124D3D" w:rsidRPr="004B3A6B">
        <w:rPr>
          <w:rFonts w:ascii="Arial" w:hAnsi="Arial" w:cs="Arial"/>
          <w:color w:val="000000"/>
        </w:rPr>
        <w:t xml:space="preserve">this year </w:t>
      </w:r>
      <w:r w:rsidR="005B1663" w:rsidRPr="004B3A6B">
        <w:rPr>
          <w:rFonts w:ascii="Arial" w:hAnsi="Arial" w:cs="Arial"/>
          <w:color w:val="000000"/>
        </w:rPr>
        <w:t xml:space="preserve">are as follows. </w:t>
      </w:r>
    </w:p>
    <w:p w14:paraId="2F6120D4" w14:textId="77777777" w:rsidR="00124D3D" w:rsidRDefault="00124D3D" w:rsidP="00124D3D">
      <w:pPr>
        <w:rPr>
          <w:rFonts w:ascii="Arial" w:hAnsi="Arial" w:cs="Arial"/>
          <w:color w:val="000000"/>
        </w:rPr>
      </w:pPr>
    </w:p>
    <w:tbl>
      <w:tblPr>
        <w:tblW w:w="8505" w:type="dxa"/>
        <w:tblInd w:w="534" w:type="dxa"/>
        <w:tblLook w:val="04A0" w:firstRow="1" w:lastRow="0" w:firstColumn="1" w:lastColumn="0" w:noHBand="0" w:noVBand="1"/>
      </w:tblPr>
      <w:tblGrid>
        <w:gridCol w:w="3827"/>
        <w:gridCol w:w="2551"/>
        <w:gridCol w:w="2127"/>
      </w:tblGrid>
      <w:tr w:rsidR="004B3A6B" w:rsidRPr="004B3A6B" w14:paraId="5FD63EF5" w14:textId="77777777" w:rsidTr="00C51817">
        <w:trPr>
          <w:trHeight w:val="375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C353244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Leadership Academ</w:t>
            </w:r>
            <w:r w:rsidR="00C51817"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y - overall event satisfaction a</w:t>
            </w: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verages</w:t>
            </w:r>
          </w:p>
        </w:tc>
      </w:tr>
      <w:tr w:rsidR="004B3A6B" w:rsidRPr="004B3A6B" w14:paraId="364101AF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3A1831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Programme</w:t>
            </w:r>
          </w:p>
          <w:p w14:paraId="04BEEBD1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B696680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Score</w:t>
            </w:r>
          </w:p>
          <w:p w14:paraId="058E1179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(1= Poor, 2=Fair, 3= Good, 4= Excellent)</w:t>
            </w:r>
          </w:p>
        </w:tc>
      </w:tr>
      <w:tr w:rsidR="004B3A6B" w:rsidRPr="004B3A6B" w14:paraId="43DADDD1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6F49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151 Module 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461F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3.56</w:t>
            </w:r>
          </w:p>
        </w:tc>
      </w:tr>
      <w:tr w:rsidR="004B3A6B" w:rsidRPr="004B3A6B" w14:paraId="364E43BF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6A80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151 Module 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8698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3.53</w:t>
            </w:r>
          </w:p>
        </w:tc>
      </w:tr>
      <w:tr w:rsidR="004B3A6B" w:rsidRPr="004B3A6B" w14:paraId="7ED2306C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B7A5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151 Module 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3D2A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3.87</w:t>
            </w:r>
          </w:p>
        </w:tc>
      </w:tr>
      <w:tr w:rsidR="004B3A6B" w:rsidRPr="004B3A6B" w14:paraId="0DE0F98A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99F7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152 Module 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86F3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3.88</w:t>
            </w:r>
          </w:p>
        </w:tc>
      </w:tr>
      <w:tr w:rsidR="004B3A6B" w:rsidRPr="004B3A6B" w14:paraId="15F66A43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CDC5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152 Module 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BF9B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3.92</w:t>
            </w:r>
          </w:p>
        </w:tc>
      </w:tr>
      <w:tr w:rsidR="004B3A6B" w:rsidRPr="004B3A6B" w14:paraId="161F5C78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754B9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152 Module 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A0285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3.65</w:t>
            </w:r>
          </w:p>
        </w:tc>
      </w:tr>
      <w:tr w:rsidR="004B3A6B" w:rsidRPr="004B3A6B" w14:paraId="0E807065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B2B41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153 Module 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73747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3.67</w:t>
            </w:r>
          </w:p>
        </w:tc>
      </w:tr>
      <w:tr w:rsidR="004B3A6B" w:rsidRPr="004B3A6B" w14:paraId="17A9B08A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47EBF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153 Module 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F5E18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3.47</w:t>
            </w:r>
          </w:p>
        </w:tc>
      </w:tr>
      <w:tr w:rsidR="004B3A6B" w:rsidRPr="004B3A6B" w14:paraId="5CEE2F47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4E3C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153 Module 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452B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3.64</w:t>
            </w:r>
          </w:p>
        </w:tc>
      </w:tr>
      <w:tr w:rsidR="004B3A6B" w:rsidRPr="004B3A6B" w14:paraId="57924FA3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9A86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154 Module 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CD774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3.81</w:t>
            </w:r>
          </w:p>
        </w:tc>
      </w:tr>
      <w:tr w:rsidR="004B3A6B" w:rsidRPr="004B3A6B" w14:paraId="11A752A2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F988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154 Module 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9DAA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3.64</w:t>
            </w:r>
          </w:p>
        </w:tc>
      </w:tr>
      <w:tr w:rsidR="004B3A6B" w:rsidRPr="004B3A6B" w14:paraId="363EE79F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DC74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155 Module 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328C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3.9</w:t>
            </w:r>
          </w:p>
        </w:tc>
      </w:tr>
      <w:tr w:rsidR="004B3A6B" w:rsidRPr="004B3A6B" w14:paraId="761C8EA4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9289" w14:textId="77777777" w:rsidR="004B3A6B" w:rsidRPr="00C51817" w:rsidRDefault="004B3A6B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156 Module 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4818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3.47</w:t>
            </w:r>
          </w:p>
        </w:tc>
      </w:tr>
      <w:tr w:rsidR="00FB0608" w:rsidRPr="004B3A6B" w14:paraId="08F60807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9262F" w14:textId="77777777" w:rsidR="00FB0608" w:rsidRPr="00C51817" w:rsidRDefault="00FB0608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Cs w:val="22"/>
              </w:rPr>
              <w:t>156 Module 2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AB59C" w14:textId="77777777" w:rsidR="00FB0608" w:rsidRPr="00C51817" w:rsidRDefault="00FB0608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3.9</w:t>
            </w:r>
          </w:p>
        </w:tc>
      </w:tr>
      <w:tr w:rsidR="004B3A6B" w:rsidRPr="004B3A6B" w14:paraId="473ACF05" w14:textId="77777777" w:rsidTr="00C51817">
        <w:trPr>
          <w:trHeight w:val="300"/>
        </w:trPr>
        <w:tc>
          <w:tcPr>
            <w:tcW w:w="637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EACAA" w14:textId="77777777" w:rsidR="004B3A6B" w:rsidRPr="00C51817" w:rsidRDefault="004B3A6B" w:rsidP="004B3A6B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212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2D179" w14:textId="77777777" w:rsidR="004B3A6B" w:rsidRPr="00C51817" w:rsidRDefault="004B3A6B" w:rsidP="004B3A6B">
            <w:pPr>
              <w:rPr>
                <w:rFonts w:ascii="Arial" w:hAnsi="Arial" w:cs="Arial"/>
                <w:szCs w:val="22"/>
              </w:rPr>
            </w:pPr>
          </w:p>
        </w:tc>
      </w:tr>
      <w:tr w:rsidR="00C51817" w:rsidRPr="004B3A6B" w14:paraId="3E89A6A8" w14:textId="77777777" w:rsidTr="00C51817">
        <w:trPr>
          <w:trHeight w:val="375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624D84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Leadership Essentials - overall event satisfaction averages</w:t>
            </w:r>
          </w:p>
        </w:tc>
      </w:tr>
      <w:tr w:rsidR="00C51817" w:rsidRPr="004B3A6B" w14:paraId="148BDC98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1CB61D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Programme</w:t>
            </w:r>
          </w:p>
          <w:p w14:paraId="32750A50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F19620C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Score</w:t>
            </w:r>
          </w:p>
          <w:p w14:paraId="1BD34F09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(1= Poor, 2=Fair, 3= Good, 4= Excellent)</w:t>
            </w:r>
          </w:p>
        </w:tc>
      </w:tr>
      <w:tr w:rsidR="00C51817" w:rsidRPr="004B3A6B" w14:paraId="5EE6D065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A8244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Leading Culture Change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5CBE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3.67</w:t>
            </w:r>
          </w:p>
        </w:tc>
      </w:tr>
      <w:tr w:rsidR="00C51817" w:rsidRPr="004B3A6B" w14:paraId="25B3ED5E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597B2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Consultation &amp; Engagement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5BCF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C51817" w:rsidRPr="004B3A6B" w14:paraId="3137DFF9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E879" w14:textId="77777777" w:rsidR="00C51817" w:rsidRPr="00C51817" w:rsidRDefault="00FB0608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>
              <w:rPr>
                <w:rFonts w:ascii="Arial" w:hAnsi="Arial" w:cs="Arial"/>
                <w:bCs/>
                <w:color w:val="000000"/>
                <w:szCs w:val="22"/>
              </w:rPr>
              <w:t xml:space="preserve">New Government &amp; </w:t>
            </w:r>
            <w:r w:rsidR="00C51817" w:rsidRPr="00C51817">
              <w:rPr>
                <w:rFonts w:ascii="Arial" w:hAnsi="Arial" w:cs="Arial"/>
                <w:bCs/>
                <w:color w:val="000000"/>
                <w:szCs w:val="22"/>
              </w:rPr>
              <w:t>Planning</w:t>
            </w:r>
            <w:r>
              <w:rPr>
                <w:rFonts w:ascii="Arial" w:hAnsi="Arial" w:cs="Arial"/>
                <w:bCs/>
                <w:color w:val="000000"/>
                <w:szCs w:val="22"/>
              </w:rPr>
              <w:t xml:space="preserve"> 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41BB6" w14:textId="77777777" w:rsidR="00C51817" w:rsidRPr="00C51817" w:rsidRDefault="00C51817" w:rsidP="00FB0608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3.48</w:t>
            </w:r>
          </w:p>
        </w:tc>
      </w:tr>
      <w:tr w:rsidR="00C51817" w:rsidRPr="004B3A6B" w14:paraId="19B5A245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82F8B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Updating Local Plan</w:t>
            </w:r>
            <w:r w:rsidR="00FB0608">
              <w:rPr>
                <w:rFonts w:ascii="Arial" w:hAnsi="Arial" w:cs="Arial"/>
                <w:bCs/>
                <w:color w:val="000000"/>
                <w:szCs w:val="22"/>
              </w:rPr>
              <w:t>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CA67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3.82</w:t>
            </w:r>
          </w:p>
        </w:tc>
      </w:tr>
      <w:tr w:rsidR="00C51817" w:rsidRPr="004B3A6B" w14:paraId="78258B8E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E42A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Children</w:t>
            </w:r>
            <w:r w:rsidR="00FB0608">
              <w:rPr>
                <w:rFonts w:ascii="Arial" w:hAnsi="Arial" w:cs="Arial"/>
                <w:bCs/>
                <w:szCs w:val="22"/>
              </w:rPr>
              <w:t xml:space="preserve"> Services</w:t>
            </w:r>
            <w:r w:rsidRPr="00C51817">
              <w:rPr>
                <w:rFonts w:ascii="Arial" w:hAnsi="Arial" w:cs="Arial"/>
                <w:bCs/>
                <w:szCs w:val="22"/>
              </w:rPr>
              <w:t xml:space="preserve"> 10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1AD2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4</w:t>
            </w:r>
          </w:p>
        </w:tc>
      </w:tr>
      <w:tr w:rsidR="00C51817" w:rsidRPr="004B3A6B" w14:paraId="29492F07" w14:textId="77777777" w:rsidTr="007863B1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7B94D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Children</w:t>
            </w:r>
            <w:r w:rsidR="00FB0608">
              <w:rPr>
                <w:rFonts w:ascii="Arial" w:hAnsi="Arial" w:cs="Arial"/>
                <w:bCs/>
                <w:szCs w:val="22"/>
              </w:rPr>
              <w:t xml:space="preserve"> Services </w:t>
            </w:r>
            <w:r w:rsidRPr="00C51817">
              <w:rPr>
                <w:rFonts w:ascii="Arial" w:hAnsi="Arial" w:cs="Arial"/>
                <w:bCs/>
                <w:szCs w:val="22"/>
              </w:rPr>
              <w:t>11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9C68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3.63</w:t>
            </w:r>
          </w:p>
        </w:tc>
      </w:tr>
      <w:tr w:rsidR="00C51817" w:rsidRPr="004B3A6B" w14:paraId="50712239" w14:textId="77777777" w:rsidTr="007863B1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F2EF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Children</w:t>
            </w:r>
            <w:r w:rsidR="00FB0608">
              <w:rPr>
                <w:rFonts w:ascii="Arial" w:hAnsi="Arial" w:cs="Arial"/>
                <w:bCs/>
                <w:szCs w:val="22"/>
              </w:rPr>
              <w:t xml:space="preserve"> Services</w:t>
            </w:r>
            <w:r w:rsidRPr="00C51817">
              <w:rPr>
                <w:rFonts w:ascii="Arial" w:hAnsi="Arial" w:cs="Arial"/>
                <w:bCs/>
                <w:szCs w:val="22"/>
              </w:rPr>
              <w:t xml:space="preserve"> 12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DC166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3.73</w:t>
            </w:r>
          </w:p>
        </w:tc>
      </w:tr>
      <w:tr w:rsidR="00C51817" w:rsidRPr="004B3A6B" w14:paraId="2FB91EFE" w14:textId="77777777" w:rsidTr="007863B1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B914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Health &amp; Well-Being 5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0770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3.67</w:t>
            </w:r>
          </w:p>
        </w:tc>
      </w:tr>
      <w:tr w:rsidR="00C51817" w:rsidRPr="004B3A6B" w14:paraId="4ACCCFFA" w14:textId="77777777" w:rsidTr="007863B1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6BECD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Health &amp; Well-Being 6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B816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4.00</w:t>
            </w:r>
          </w:p>
        </w:tc>
      </w:tr>
      <w:tr w:rsidR="00C51817" w:rsidRPr="004B3A6B" w14:paraId="429BDCAB" w14:textId="77777777" w:rsidTr="007863B1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37533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lastRenderedPageBreak/>
              <w:t>Health &amp; Well-Being 7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F507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3.2</w:t>
            </w:r>
          </w:p>
        </w:tc>
      </w:tr>
      <w:tr w:rsidR="00C51817" w:rsidRPr="004B3A6B" w14:paraId="662283AB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5EC4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Finance 2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6C7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3.36</w:t>
            </w:r>
          </w:p>
        </w:tc>
      </w:tr>
      <w:tr w:rsidR="00C51817" w:rsidRPr="004B3A6B" w14:paraId="6CF78B22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15AE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Finance 3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696E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3.47</w:t>
            </w:r>
          </w:p>
        </w:tc>
      </w:tr>
      <w:tr w:rsidR="00C51817" w:rsidRPr="004B3A6B" w14:paraId="00BBA7CD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17D2D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Fire 5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21DC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3.8</w:t>
            </w:r>
          </w:p>
        </w:tc>
      </w:tr>
      <w:tr w:rsidR="00C51817" w:rsidRPr="004B3A6B" w14:paraId="6F16BF6F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123C3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 xml:space="preserve">Digital </w:t>
            </w:r>
            <w:r w:rsidR="00FB0608">
              <w:rPr>
                <w:rFonts w:ascii="Arial" w:hAnsi="Arial" w:cs="Arial"/>
                <w:bCs/>
                <w:szCs w:val="22"/>
              </w:rPr>
              <w:t xml:space="preserve">Leadership </w:t>
            </w:r>
            <w:r w:rsidRPr="00C51817">
              <w:rPr>
                <w:rFonts w:ascii="Arial" w:hAnsi="Arial" w:cs="Arial"/>
                <w:bCs/>
                <w:szCs w:val="22"/>
              </w:rPr>
              <w:t>3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5C3D6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3.5</w:t>
            </w:r>
          </w:p>
        </w:tc>
      </w:tr>
      <w:tr w:rsidR="00C51817" w:rsidRPr="004B3A6B" w14:paraId="1BED47FF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AE53B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Sport 12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8F574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3.69</w:t>
            </w:r>
          </w:p>
        </w:tc>
      </w:tr>
      <w:tr w:rsidR="00C51817" w:rsidRPr="004B3A6B" w14:paraId="25269250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FC7D7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Sport 13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28AE1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3.64</w:t>
            </w:r>
          </w:p>
        </w:tc>
      </w:tr>
      <w:tr w:rsidR="00C51817" w:rsidRPr="004B3A6B" w14:paraId="06DB4377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C7BFDB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 xml:space="preserve">Lead Planning </w:t>
            </w:r>
            <w:r w:rsidR="00FB0608">
              <w:rPr>
                <w:rFonts w:ascii="Arial" w:hAnsi="Arial" w:cs="Arial"/>
                <w:bCs/>
                <w:szCs w:val="22"/>
              </w:rPr>
              <w:t>Services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828A0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3.57</w:t>
            </w:r>
          </w:p>
        </w:tc>
      </w:tr>
      <w:tr w:rsidR="00C51817" w:rsidRPr="004B3A6B" w14:paraId="02698D20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7EEB2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Adult Social Care 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4CDA90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3.33</w:t>
            </w:r>
          </w:p>
        </w:tc>
      </w:tr>
      <w:tr w:rsidR="00C51817" w:rsidRPr="004B3A6B" w14:paraId="75C957DC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7AAB1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 xml:space="preserve">Culture </w:t>
            </w:r>
            <w:r w:rsidR="00FB0608">
              <w:rPr>
                <w:rFonts w:ascii="Arial" w:hAnsi="Arial" w:cs="Arial"/>
                <w:bCs/>
                <w:szCs w:val="22"/>
              </w:rPr>
              <w:t xml:space="preserve">Services </w:t>
            </w:r>
            <w:r w:rsidRPr="00C51817">
              <w:rPr>
                <w:rFonts w:ascii="Arial" w:hAnsi="Arial" w:cs="Arial"/>
                <w:bCs/>
                <w:szCs w:val="22"/>
              </w:rPr>
              <w:t>5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C0646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3.42</w:t>
            </w:r>
          </w:p>
        </w:tc>
      </w:tr>
      <w:tr w:rsidR="00C51817" w:rsidRPr="004B3A6B" w14:paraId="5873E312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C881C" w14:textId="77777777" w:rsidR="00C51817" w:rsidRPr="00C51817" w:rsidRDefault="00C51817" w:rsidP="00FB0608">
            <w:pPr>
              <w:rPr>
                <w:rFonts w:ascii="Arial" w:hAnsi="Arial" w:cs="Arial"/>
                <w:bCs/>
                <w:szCs w:val="22"/>
              </w:rPr>
            </w:pPr>
            <w:r w:rsidRPr="00C51817">
              <w:rPr>
                <w:rFonts w:ascii="Arial" w:hAnsi="Arial" w:cs="Arial"/>
                <w:bCs/>
                <w:szCs w:val="22"/>
              </w:rPr>
              <w:t>Commission</w:t>
            </w:r>
            <w:r w:rsidR="00FB0608">
              <w:rPr>
                <w:rFonts w:ascii="Arial" w:hAnsi="Arial" w:cs="Arial"/>
                <w:bCs/>
                <w:szCs w:val="22"/>
              </w:rPr>
              <w:t>ing</w:t>
            </w:r>
            <w:r w:rsidRPr="00C51817">
              <w:rPr>
                <w:rFonts w:ascii="Arial" w:hAnsi="Arial" w:cs="Arial"/>
                <w:bCs/>
                <w:szCs w:val="22"/>
              </w:rPr>
              <w:t xml:space="preserve"> 3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E774F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  <w:r w:rsidRPr="00C51817">
              <w:rPr>
                <w:rFonts w:ascii="Arial" w:hAnsi="Arial" w:cs="Arial"/>
                <w:szCs w:val="22"/>
              </w:rPr>
              <w:t>3.22</w:t>
            </w:r>
          </w:p>
        </w:tc>
      </w:tr>
      <w:tr w:rsidR="00C51817" w:rsidRPr="004B3A6B" w14:paraId="46833E62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DB0D6A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E9EA09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C51817" w:rsidRPr="00C51817" w14:paraId="0E4ED357" w14:textId="77777777" w:rsidTr="00C51817">
        <w:trPr>
          <w:trHeight w:val="375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3FD0FAB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Focus on Leadership - overall event satisfaction averages</w:t>
            </w:r>
          </w:p>
        </w:tc>
      </w:tr>
      <w:tr w:rsidR="00C51817" w:rsidRPr="004B3A6B" w14:paraId="60C1D6EE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10E5746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Programme</w:t>
            </w:r>
          </w:p>
          <w:p w14:paraId="1E36C16B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5A6E710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Score</w:t>
            </w:r>
          </w:p>
          <w:p w14:paraId="5EFB10D6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(1= Poor, 2=Fair, 3= Good, 4= Excellent)</w:t>
            </w:r>
          </w:p>
        </w:tc>
      </w:tr>
      <w:tr w:rsidR="00C51817" w:rsidRPr="004B3A6B" w14:paraId="601FA785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459A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Young Councillors Event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CFF4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3.73</w:t>
            </w:r>
          </w:p>
        </w:tc>
      </w:tr>
      <w:tr w:rsidR="00C51817" w:rsidRPr="004B3A6B" w14:paraId="226CCC11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781A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Effective Opposition 2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4EAB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3.13</w:t>
            </w:r>
          </w:p>
        </w:tc>
      </w:tr>
      <w:tr w:rsidR="00C51817" w:rsidRPr="004B3A6B" w14:paraId="490730DC" w14:textId="77777777" w:rsidTr="00C51817">
        <w:trPr>
          <w:trHeight w:val="375"/>
        </w:trPr>
        <w:tc>
          <w:tcPr>
            <w:tcW w:w="3827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2DD68C4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08F0B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C51817" w:rsidRPr="00C51817" w14:paraId="3F3F8C9D" w14:textId="77777777" w:rsidTr="00C51817">
        <w:trPr>
          <w:trHeight w:val="375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33EA5159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Next Generation - overall event satisfaction averages</w:t>
            </w:r>
          </w:p>
        </w:tc>
      </w:tr>
      <w:tr w:rsidR="00C51817" w:rsidRPr="004B3A6B" w14:paraId="224D046B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4022F3E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Programme</w:t>
            </w:r>
          </w:p>
          <w:p w14:paraId="62DB069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9870A7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Score</w:t>
            </w:r>
          </w:p>
          <w:p w14:paraId="7E266711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(1= Poor, 2=Fair, 3= Good, 4= Excellent)</w:t>
            </w:r>
          </w:p>
        </w:tc>
      </w:tr>
      <w:tr w:rsidR="00C51817" w:rsidRPr="004B3A6B" w14:paraId="4009C5AB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F3F7B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Conservative Module 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33DE2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3.5</w:t>
            </w:r>
          </w:p>
        </w:tc>
      </w:tr>
      <w:tr w:rsidR="00C51817" w:rsidRPr="004B3A6B" w14:paraId="51F3AAB6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0FE4C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Independent Group Module 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8925C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3.8</w:t>
            </w:r>
          </w:p>
        </w:tc>
      </w:tr>
      <w:tr w:rsidR="00C51817" w:rsidRPr="004B3A6B" w14:paraId="51624F04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E8F96A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Independent Group Module 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4FD33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3.9</w:t>
            </w:r>
          </w:p>
        </w:tc>
      </w:tr>
      <w:tr w:rsidR="00C51817" w:rsidRPr="004B3A6B" w14:paraId="3872DE8A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E1CDA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Labour Module 1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5AD36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3.9</w:t>
            </w:r>
          </w:p>
        </w:tc>
      </w:tr>
      <w:tr w:rsidR="00C51817" w:rsidRPr="004B3A6B" w14:paraId="6CE98E39" w14:textId="77777777" w:rsidTr="00C51817">
        <w:trPr>
          <w:trHeight w:val="375"/>
        </w:trPr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D01985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Labour Module 2</w:t>
            </w:r>
          </w:p>
        </w:tc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6FBE70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3.9</w:t>
            </w:r>
          </w:p>
        </w:tc>
      </w:tr>
      <w:tr w:rsidR="00C51817" w:rsidRPr="004B3A6B" w14:paraId="380CE6F0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2221B" w14:textId="77777777" w:rsidR="00C51817" w:rsidRPr="00C51817" w:rsidRDefault="00C51817" w:rsidP="00FB0608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Liberal Democrat Module 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35A53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3.6</w:t>
            </w:r>
          </w:p>
        </w:tc>
      </w:tr>
      <w:tr w:rsidR="00C51817" w:rsidRPr="004B3A6B" w14:paraId="0EE28E96" w14:textId="77777777" w:rsidTr="007863B1">
        <w:trPr>
          <w:trHeight w:val="375"/>
        </w:trPr>
        <w:tc>
          <w:tcPr>
            <w:tcW w:w="38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2045549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Cs/>
                <w:color w:val="000000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B48B207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C51817" w:rsidRPr="00C51817" w14:paraId="16D45672" w14:textId="77777777" w:rsidTr="007863B1">
        <w:trPr>
          <w:trHeight w:val="375"/>
        </w:trPr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2484D461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Leaders Programme - Overall event satisfaction Averages</w:t>
            </w:r>
          </w:p>
        </w:tc>
      </w:tr>
      <w:tr w:rsidR="00C51817" w:rsidRPr="004B3A6B" w14:paraId="44E2772E" w14:textId="77777777" w:rsidTr="007863B1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B0518A5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Programme</w:t>
            </w:r>
          </w:p>
          <w:p w14:paraId="3D8F6BDA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229520D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/>
                <w:bCs/>
                <w:color w:val="000000"/>
                <w:szCs w:val="22"/>
              </w:rPr>
              <w:t>Score</w:t>
            </w:r>
          </w:p>
          <w:p w14:paraId="463D9DFB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(1= Poor, 2=Fair, 3= Good, 4= Excellent)</w:t>
            </w:r>
          </w:p>
        </w:tc>
      </w:tr>
      <w:tr w:rsidR="00C51817" w:rsidRPr="004B3A6B" w14:paraId="6A6373CA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3071D" w14:textId="77777777" w:rsidR="00C51817" w:rsidRPr="00C51817" w:rsidRDefault="00C51817" w:rsidP="00C51817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 xml:space="preserve">Leader's Programme Module 1 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4B07C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3.55</w:t>
            </w:r>
          </w:p>
        </w:tc>
      </w:tr>
      <w:tr w:rsidR="00C51817" w:rsidRPr="004B3A6B" w14:paraId="5A10AA63" w14:textId="77777777" w:rsidTr="00C51817">
        <w:trPr>
          <w:trHeight w:val="375"/>
        </w:trPr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DF835" w14:textId="77777777" w:rsidR="00C51817" w:rsidRPr="00C51817" w:rsidRDefault="00C51817" w:rsidP="00C51817">
            <w:pPr>
              <w:rPr>
                <w:rFonts w:ascii="Arial" w:hAnsi="Arial" w:cs="Arial"/>
                <w:bCs/>
                <w:color w:val="000000"/>
                <w:szCs w:val="22"/>
              </w:rPr>
            </w:pPr>
            <w:r w:rsidRPr="00C51817">
              <w:rPr>
                <w:rFonts w:ascii="Arial" w:hAnsi="Arial" w:cs="Arial"/>
                <w:bCs/>
                <w:color w:val="000000"/>
                <w:szCs w:val="22"/>
              </w:rPr>
              <w:t>Leader's Programme Module 2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7CB58" w14:textId="77777777" w:rsidR="00C51817" w:rsidRPr="00C51817" w:rsidRDefault="00C51817" w:rsidP="00C5181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 w:rsidRPr="00C51817">
              <w:rPr>
                <w:rFonts w:ascii="Arial" w:hAnsi="Arial" w:cs="Arial"/>
                <w:color w:val="000000"/>
                <w:szCs w:val="22"/>
              </w:rPr>
              <w:t>3.6</w:t>
            </w:r>
          </w:p>
        </w:tc>
      </w:tr>
    </w:tbl>
    <w:p w14:paraId="4C657360" w14:textId="77777777" w:rsidR="005B1663" w:rsidRDefault="005B1663" w:rsidP="0053751D">
      <w:pPr>
        <w:rPr>
          <w:rFonts w:ascii="Arial" w:hAnsi="Arial" w:cs="Arial"/>
          <w:szCs w:val="22"/>
        </w:rPr>
      </w:pPr>
    </w:p>
    <w:p w14:paraId="6B081ACA" w14:textId="77777777" w:rsidR="00C51817" w:rsidRDefault="00C51817" w:rsidP="0053751D">
      <w:pPr>
        <w:rPr>
          <w:rFonts w:ascii="Arial" w:hAnsi="Arial" w:cs="Arial"/>
          <w:szCs w:val="22"/>
        </w:rPr>
      </w:pPr>
    </w:p>
    <w:p w14:paraId="30F8AD52" w14:textId="77777777" w:rsidR="00C51817" w:rsidRDefault="00C51817" w:rsidP="0053751D">
      <w:pPr>
        <w:rPr>
          <w:rFonts w:ascii="Arial" w:hAnsi="Arial" w:cs="Arial"/>
          <w:szCs w:val="22"/>
        </w:rPr>
      </w:pPr>
    </w:p>
    <w:p w14:paraId="7584E902" w14:textId="77777777" w:rsidR="003C7786" w:rsidRDefault="005B1663" w:rsidP="005B1663">
      <w:pPr>
        <w:rPr>
          <w:rFonts w:ascii="Arial" w:hAnsi="Arial" w:cs="Arial"/>
          <w:b/>
          <w:szCs w:val="22"/>
        </w:rPr>
      </w:pPr>
      <w:bookmarkStart w:id="3" w:name="_GoBack"/>
      <w:bookmarkEnd w:id="3"/>
      <w:r>
        <w:rPr>
          <w:rFonts w:ascii="Arial" w:hAnsi="Arial" w:cs="Arial"/>
          <w:b/>
          <w:szCs w:val="22"/>
        </w:rPr>
        <w:lastRenderedPageBreak/>
        <w:t>L</w:t>
      </w:r>
      <w:r w:rsidR="0053751D" w:rsidRPr="0053751D">
        <w:rPr>
          <w:rFonts w:ascii="Arial" w:hAnsi="Arial" w:cs="Arial"/>
          <w:b/>
          <w:szCs w:val="22"/>
        </w:rPr>
        <w:t>ong</w:t>
      </w:r>
      <w:r w:rsidR="004B3A6B">
        <w:rPr>
          <w:rFonts w:ascii="Arial" w:hAnsi="Arial" w:cs="Arial"/>
          <w:b/>
          <w:szCs w:val="22"/>
        </w:rPr>
        <w:t>er</w:t>
      </w:r>
      <w:r w:rsidR="0053751D" w:rsidRPr="0053751D">
        <w:rPr>
          <w:rFonts w:ascii="Arial" w:hAnsi="Arial" w:cs="Arial"/>
          <w:b/>
          <w:szCs w:val="22"/>
        </w:rPr>
        <w:t xml:space="preserve">-term </w:t>
      </w:r>
      <w:r w:rsidR="009E2A55">
        <w:rPr>
          <w:rFonts w:ascii="Arial" w:hAnsi="Arial" w:cs="Arial"/>
          <w:b/>
          <w:szCs w:val="22"/>
        </w:rPr>
        <w:t xml:space="preserve">impact </w:t>
      </w:r>
      <w:r w:rsidR="0053751D" w:rsidRPr="0053751D">
        <w:rPr>
          <w:rFonts w:ascii="Arial" w:hAnsi="Arial" w:cs="Arial"/>
          <w:b/>
          <w:szCs w:val="22"/>
        </w:rPr>
        <w:t xml:space="preserve">evaluation </w:t>
      </w:r>
    </w:p>
    <w:p w14:paraId="06EBF36E" w14:textId="77777777" w:rsidR="005B1663" w:rsidRPr="003C7786" w:rsidRDefault="005B1663" w:rsidP="005B1663">
      <w:pPr>
        <w:rPr>
          <w:rFonts w:ascii="Arial" w:hAnsi="Arial" w:cs="Arial"/>
          <w:b/>
          <w:color w:val="000000"/>
        </w:rPr>
      </w:pPr>
    </w:p>
    <w:p w14:paraId="24E686A0" w14:textId="77777777" w:rsidR="005B1663" w:rsidRDefault="005B1663" w:rsidP="00124D3D">
      <w:pPr>
        <w:pStyle w:val="ListParagraph"/>
        <w:numPr>
          <w:ilvl w:val="0"/>
          <w:numId w:val="24"/>
        </w:numPr>
        <w:rPr>
          <w:rFonts w:ascii="Arial" w:hAnsi="Arial" w:cs="Arial"/>
          <w:color w:val="000000"/>
        </w:rPr>
      </w:pPr>
      <w:r w:rsidRPr="005B1663">
        <w:rPr>
          <w:rFonts w:ascii="Arial" w:hAnsi="Arial" w:cs="Arial"/>
          <w:color w:val="000000"/>
        </w:rPr>
        <w:t xml:space="preserve">Working with the </w:t>
      </w:r>
      <w:r w:rsidR="00752D01">
        <w:rPr>
          <w:rFonts w:ascii="Arial" w:hAnsi="Arial" w:cs="Arial"/>
          <w:color w:val="000000"/>
        </w:rPr>
        <w:t>LGA Research T</w:t>
      </w:r>
      <w:r w:rsidR="0053751D" w:rsidRPr="005B1663">
        <w:rPr>
          <w:rFonts w:ascii="Arial" w:hAnsi="Arial" w:cs="Arial"/>
          <w:color w:val="000000"/>
        </w:rPr>
        <w:t>ea</w:t>
      </w:r>
      <w:r w:rsidR="00212823" w:rsidRPr="005B1663"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</w:rPr>
        <w:t xml:space="preserve">, we are developing </w:t>
      </w:r>
      <w:r w:rsidR="0053751D" w:rsidRPr="005B1663">
        <w:rPr>
          <w:rFonts w:ascii="Arial" w:hAnsi="Arial" w:cs="Arial"/>
          <w:color w:val="000000"/>
        </w:rPr>
        <w:t xml:space="preserve">a </w:t>
      </w:r>
      <w:r w:rsidR="009E2A55">
        <w:rPr>
          <w:rFonts w:ascii="Arial" w:hAnsi="Arial" w:cs="Arial"/>
          <w:color w:val="000000"/>
        </w:rPr>
        <w:t xml:space="preserve">process for assessing the </w:t>
      </w:r>
      <w:r w:rsidR="0053751D" w:rsidRPr="005B1663">
        <w:rPr>
          <w:rFonts w:ascii="Arial" w:hAnsi="Arial" w:cs="Arial"/>
          <w:color w:val="000000"/>
        </w:rPr>
        <w:t>long</w:t>
      </w:r>
      <w:r w:rsidR="004B3A6B">
        <w:rPr>
          <w:rFonts w:ascii="Arial" w:hAnsi="Arial" w:cs="Arial"/>
          <w:color w:val="000000"/>
        </w:rPr>
        <w:t>er</w:t>
      </w:r>
      <w:r w:rsidR="0053751D" w:rsidRPr="005B1663">
        <w:rPr>
          <w:rFonts w:ascii="Arial" w:hAnsi="Arial" w:cs="Arial"/>
          <w:color w:val="000000"/>
        </w:rPr>
        <w:t xml:space="preserve">-term </w:t>
      </w:r>
      <w:r w:rsidR="009E2A55">
        <w:rPr>
          <w:rFonts w:ascii="Arial" w:hAnsi="Arial" w:cs="Arial"/>
          <w:color w:val="000000"/>
        </w:rPr>
        <w:t>impact</w:t>
      </w:r>
      <w:r w:rsidR="0053751D" w:rsidRPr="005B1663">
        <w:rPr>
          <w:rFonts w:ascii="Arial" w:hAnsi="Arial" w:cs="Arial"/>
          <w:color w:val="000000"/>
        </w:rPr>
        <w:t xml:space="preserve"> of our leadership programmes</w:t>
      </w:r>
      <w:r w:rsidR="004B3A6B">
        <w:rPr>
          <w:rFonts w:ascii="Arial" w:hAnsi="Arial" w:cs="Arial"/>
          <w:color w:val="000000"/>
        </w:rPr>
        <w:t>, which will comprise</w:t>
      </w:r>
      <w:r w:rsidR="00E4110D">
        <w:rPr>
          <w:rFonts w:ascii="Arial" w:hAnsi="Arial" w:cs="Arial"/>
          <w:color w:val="000000"/>
        </w:rPr>
        <w:t xml:space="preserve"> the following</w:t>
      </w:r>
      <w:r w:rsidR="00124D3D">
        <w:rPr>
          <w:rFonts w:ascii="Arial" w:hAnsi="Arial" w:cs="Arial"/>
          <w:color w:val="000000"/>
        </w:rPr>
        <w:t>:</w:t>
      </w:r>
    </w:p>
    <w:p w14:paraId="3AC75C6D" w14:textId="77777777" w:rsidR="00124D3D" w:rsidRDefault="00124D3D" w:rsidP="00124D3D">
      <w:pPr>
        <w:pStyle w:val="ListParagraph"/>
        <w:ind w:left="360"/>
        <w:rPr>
          <w:rFonts w:ascii="Arial" w:hAnsi="Arial" w:cs="Arial"/>
          <w:color w:val="000000"/>
        </w:rPr>
      </w:pPr>
    </w:p>
    <w:p w14:paraId="0D319333" w14:textId="77777777" w:rsidR="00124D3D" w:rsidRDefault="00124D3D" w:rsidP="009E2A55">
      <w:pPr>
        <w:pStyle w:val="ListParagraph"/>
        <w:numPr>
          <w:ilvl w:val="1"/>
          <w:numId w:val="24"/>
        </w:numPr>
        <w:rPr>
          <w:rFonts w:ascii="Arial" w:hAnsi="Arial" w:cs="Arial"/>
          <w:color w:val="000000"/>
        </w:rPr>
      </w:pPr>
      <w:r w:rsidRPr="009E2A55">
        <w:rPr>
          <w:rFonts w:ascii="Arial" w:hAnsi="Arial" w:cs="Arial"/>
          <w:color w:val="000000"/>
        </w:rPr>
        <w:t>A</w:t>
      </w:r>
      <w:r w:rsidR="0053751D" w:rsidRPr="009E2A55">
        <w:rPr>
          <w:rFonts w:ascii="Arial" w:hAnsi="Arial" w:cs="Arial"/>
          <w:color w:val="000000"/>
        </w:rPr>
        <w:t xml:space="preserve"> random cross-section of </w:t>
      </w:r>
      <w:r w:rsidR="00212823" w:rsidRPr="009E2A55">
        <w:rPr>
          <w:rFonts w:ascii="Arial" w:hAnsi="Arial" w:cs="Arial"/>
          <w:color w:val="000000"/>
        </w:rPr>
        <w:t>councillors</w:t>
      </w:r>
      <w:r w:rsidR="0053751D" w:rsidRPr="009E2A55">
        <w:rPr>
          <w:rFonts w:ascii="Arial" w:hAnsi="Arial" w:cs="Arial"/>
          <w:color w:val="000000"/>
        </w:rPr>
        <w:t xml:space="preserve"> </w:t>
      </w:r>
      <w:r w:rsidRPr="009E2A55">
        <w:rPr>
          <w:rFonts w:ascii="Arial" w:hAnsi="Arial" w:cs="Arial"/>
          <w:color w:val="000000"/>
        </w:rPr>
        <w:t xml:space="preserve">will be invited to </w:t>
      </w:r>
      <w:r w:rsidR="009E2A55" w:rsidRPr="009E2A55">
        <w:rPr>
          <w:rFonts w:ascii="Arial" w:hAnsi="Arial" w:cs="Arial"/>
          <w:color w:val="000000"/>
        </w:rPr>
        <w:t xml:space="preserve">complete a survey form </w:t>
      </w:r>
      <w:r w:rsidR="00C41AD7">
        <w:rPr>
          <w:rFonts w:ascii="Arial" w:hAnsi="Arial" w:cs="Arial"/>
          <w:color w:val="000000"/>
        </w:rPr>
        <w:t xml:space="preserve">four to six </w:t>
      </w:r>
      <w:r w:rsidR="0053751D" w:rsidRPr="009E2A55">
        <w:rPr>
          <w:rFonts w:ascii="Arial" w:hAnsi="Arial" w:cs="Arial"/>
          <w:color w:val="000000"/>
        </w:rPr>
        <w:t>months after they have completed a</w:t>
      </w:r>
      <w:r w:rsidR="00D67357">
        <w:rPr>
          <w:rFonts w:ascii="Arial" w:hAnsi="Arial" w:cs="Arial"/>
          <w:color w:val="000000"/>
        </w:rPr>
        <w:t>n LGA</w:t>
      </w:r>
      <w:r w:rsidR="0053751D" w:rsidRPr="009E2A55">
        <w:rPr>
          <w:rFonts w:ascii="Arial" w:hAnsi="Arial" w:cs="Arial"/>
          <w:color w:val="000000"/>
        </w:rPr>
        <w:t xml:space="preserve"> leadership development programme</w:t>
      </w:r>
      <w:r w:rsidR="009E2A55" w:rsidRPr="009E2A55">
        <w:rPr>
          <w:rFonts w:ascii="Arial" w:hAnsi="Arial" w:cs="Arial"/>
          <w:color w:val="000000"/>
        </w:rPr>
        <w:t>. Questions on the form will focus on the impact of the programme in terms of overall reflections</w:t>
      </w:r>
      <w:r w:rsidR="00C41AD7">
        <w:rPr>
          <w:rFonts w:ascii="Arial" w:hAnsi="Arial" w:cs="Arial"/>
          <w:color w:val="000000"/>
        </w:rPr>
        <w:t xml:space="preserve"> on personal </w:t>
      </w:r>
      <w:r w:rsidR="009E2A55">
        <w:rPr>
          <w:rFonts w:ascii="Arial" w:hAnsi="Arial" w:cs="Arial"/>
          <w:color w:val="000000"/>
        </w:rPr>
        <w:t xml:space="preserve">outcomes from the training they have </w:t>
      </w:r>
      <w:r w:rsidR="0008287E">
        <w:rPr>
          <w:rFonts w:ascii="Arial" w:hAnsi="Arial" w:cs="Arial"/>
          <w:color w:val="000000"/>
        </w:rPr>
        <w:t>received</w:t>
      </w:r>
      <w:r w:rsidR="009E2A55" w:rsidRPr="009E2A55">
        <w:rPr>
          <w:rFonts w:ascii="Arial" w:hAnsi="Arial" w:cs="Arial"/>
          <w:color w:val="000000"/>
        </w:rPr>
        <w:t>, embedding of learning and behaviour change</w:t>
      </w:r>
      <w:r w:rsidR="009E2A55">
        <w:rPr>
          <w:rFonts w:ascii="Arial" w:hAnsi="Arial" w:cs="Arial"/>
          <w:color w:val="000000"/>
        </w:rPr>
        <w:t>.</w:t>
      </w:r>
    </w:p>
    <w:p w14:paraId="41E8B796" w14:textId="77777777" w:rsidR="009E2A55" w:rsidRPr="009E2A55" w:rsidRDefault="009E2A55" w:rsidP="009E2A55">
      <w:pPr>
        <w:pStyle w:val="ListParagraph"/>
        <w:ind w:left="792"/>
        <w:rPr>
          <w:rFonts w:ascii="Arial" w:hAnsi="Arial" w:cs="Arial"/>
          <w:color w:val="000000"/>
        </w:rPr>
      </w:pPr>
    </w:p>
    <w:p w14:paraId="17D7C7D7" w14:textId="77777777" w:rsidR="00124D3D" w:rsidRDefault="0008287E" w:rsidP="00124D3D">
      <w:pPr>
        <w:pStyle w:val="ListParagraph"/>
        <w:numPr>
          <w:ilvl w:val="1"/>
          <w:numId w:val="2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Using questionnaires or, where app</w:t>
      </w:r>
      <w:r w:rsidR="00C41AD7">
        <w:rPr>
          <w:rFonts w:ascii="Arial" w:hAnsi="Arial" w:cs="Arial"/>
          <w:color w:val="000000"/>
        </w:rPr>
        <w:t xml:space="preserve">ropriate, telephone interviews </w:t>
      </w:r>
      <w:r>
        <w:rPr>
          <w:rFonts w:ascii="Arial" w:hAnsi="Arial" w:cs="Arial"/>
          <w:color w:val="000000"/>
        </w:rPr>
        <w:t xml:space="preserve">we will also carry out a survey of people (members and/or officers) </w:t>
      </w:r>
      <w:r w:rsidR="00124D3D" w:rsidRPr="00124D3D">
        <w:rPr>
          <w:rFonts w:ascii="Arial" w:hAnsi="Arial" w:cs="Arial"/>
          <w:color w:val="000000"/>
        </w:rPr>
        <w:t xml:space="preserve">working with or alongside </w:t>
      </w:r>
      <w:r w:rsidR="00752D01">
        <w:rPr>
          <w:rFonts w:ascii="Arial" w:hAnsi="Arial" w:cs="Arial"/>
          <w:color w:val="000000"/>
        </w:rPr>
        <w:t>the</w:t>
      </w:r>
      <w:r w:rsidR="00E4110D">
        <w:rPr>
          <w:rFonts w:ascii="Arial" w:hAnsi="Arial" w:cs="Arial"/>
          <w:color w:val="000000"/>
        </w:rPr>
        <w:t>se</w:t>
      </w:r>
      <w:r w:rsidR="00124D3D" w:rsidRPr="00124D3D">
        <w:rPr>
          <w:rFonts w:ascii="Arial" w:hAnsi="Arial" w:cs="Arial"/>
          <w:color w:val="000000"/>
        </w:rPr>
        <w:t xml:space="preserve"> councillors </w:t>
      </w:r>
      <w:r>
        <w:rPr>
          <w:rFonts w:ascii="Arial" w:hAnsi="Arial" w:cs="Arial"/>
          <w:color w:val="000000"/>
        </w:rPr>
        <w:t>to capture their views on the impact of</w:t>
      </w:r>
      <w:r w:rsidR="00124D3D" w:rsidRPr="00124D3D">
        <w:rPr>
          <w:rFonts w:ascii="Arial" w:hAnsi="Arial" w:cs="Arial"/>
          <w:color w:val="000000"/>
        </w:rPr>
        <w:t xml:space="preserve"> the training and support </w:t>
      </w:r>
      <w:r w:rsidR="00C41AD7">
        <w:rPr>
          <w:rFonts w:ascii="Arial" w:hAnsi="Arial" w:cs="Arial"/>
          <w:color w:val="000000"/>
        </w:rPr>
        <w:t>provided.</w:t>
      </w:r>
      <w:r w:rsidR="00124D3D" w:rsidRPr="00124D3D">
        <w:rPr>
          <w:rFonts w:ascii="Arial" w:hAnsi="Arial" w:cs="Arial"/>
          <w:color w:val="000000"/>
        </w:rPr>
        <w:t xml:space="preserve"> </w:t>
      </w:r>
    </w:p>
    <w:p w14:paraId="4C1A4E7C" w14:textId="77777777" w:rsidR="00C41AD7" w:rsidRPr="00C41AD7" w:rsidRDefault="00C41AD7" w:rsidP="00C41AD7">
      <w:pPr>
        <w:pStyle w:val="ListParagraph"/>
        <w:rPr>
          <w:rFonts w:ascii="Arial" w:hAnsi="Arial" w:cs="Arial"/>
          <w:color w:val="000000"/>
        </w:rPr>
      </w:pPr>
    </w:p>
    <w:p w14:paraId="2841BA8C" w14:textId="77777777" w:rsidR="00752D01" w:rsidRPr="00D67357" w:rsidRDefault="00D67357" w:rsidP="00D67357">
      <w:pPr>
        <w:pStyle w:val="ListParagraph"/>
        <w:numPr>
          <w:ilvl w:val="0"/>
          <w:numId w:val="24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This work is due to be completed by the end of May and will be written up as a report to be presented at the Improvement and Innovation Board meeting in July.</w:t>
      </w:r>
    </w:p>
    <w:p w14:paraId="7C9E5BFB" w14:textId="77777777" w:rsidR="0053751D" w:rsidRPr="00212823" w:rsidRDefault="0053751D" w:rsidP="0053751D">
      <w:pPr>
        <w:rPr>
          <w:rFonts w:ascii="Arial" w:hAnsi="Arial" w:cs="Arial"/>
          <w:szCs w:val="22"/>
          <w:highlight w:val="yellow"/>
        </w:rPr>
      </w:pPr>
    </w:p>
    <w:p w14:paraId="623BA531" w14:textId="77777777" w:rsidR="005F0364" w:rsidRPr="005F0364" w:rsidRDefault="005F0364" w:rsidP="005F0364">
      <w:pPr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Next steps</w:t>
      </w:r>
    </w:p>
    <w:p w14:paraId="253D3021" w14:textId="77777777" w:rsidR="00A41125" w:rsidRPr="0021114E" w:rsidRDefault="00A41125" w:rsidP="0021114E">
      <w:pPr>
        <w:rPr>
          <w:rFonts w:ascii="Arial" w:hAnsi="Arial" w:cs="Arial"/>
          <w:szCs w:val="22"/>
        </w:rPr>
      </w:pPr>
    </w:p>
    <w:p w14:paraId="376C27F9" w14:textId="77777777" w:rsidR="003C7786" w:rsidRPr="00212823" w:rsidRDefault="005F0364" w:rsidP="0021282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Members are asked t</w:t>
      </w:r>
      <w:r w:rsidR="00212823">
        <w:rPr>
          <w:rFonts w:ascii="Arial" w:hAnsi="Arial" w:cs="Arial"/>
          <w:szCs w:val="22"/>
        </w:rPr>
        <w:t xml:space="preserve">o </w:t>
      </w:r>
      <w:r w:rsidR="003C7786" w:rsidRPr="00212823">
        <w:rPr>
          <w:rFonts w:ascii="Arial" w:hAnsi="Arial" w:cs="Arial"/>
          <w:szCs w:val="22"/>
        </w:rPr>
        <w:t xml:space="preserve">note the report and offer any comments. </w:t>
      </w:r>
    </w:p>
    <w:p w14:paraId="4B4647F5" w14:textId="77777777" w:rsidR="004B0FD9" w:rsidRDefault="004B0FD9" w:rsidP="004B0FD9">
      <w:pPr>
        <w:spacing w:before="120"/>
        <w:rPr>
          <w:rFonts w:ascii="Arial" w:hAnsi="Arial" w:cs="Arial"/>
          <w:b/>
          <w:szCs w:val="22"/>
        </w:rPr>
      </w:pPr>
    </w:p>
    <w:p w14:paraId="62436D4D" w14:textId="77777777" w:rsidR="00212823" w:rsidRDefault="00982B41" w:rsidP="00212823">
      <w:pPr>
        <w:rPr>
          <w:rFonts w:ascii="Arial" w:hAnsi="Arial" w:cs="Arial"/>
          <w:szCs w:val="22"/>
        </w:rPr>
      </w:pPr>
      <w:r w:rsidRPr="004B0FD9">
        <w:rPr>
          <w:rFonts w:ascii="Arial" w:hAnsi="Arial" w:cs="Arial"/>
          <w:b/>
          <w:szCs w:val="22"/>
        </w:rPr>
        <w:t xml:space="preserve">Financial </w:t>
      </w:r>
      <w:r w:rsidR="0030086C">
        <w:rPr>
          <w:rFonts w:ascii="Arial" w:hAnsi="Arial" w:cs="Arial"/>
          <w:b/>
          <w:szCs w:val="22"/>
        </w:rPr>
        <w:t>i</w:t>
      </w:r>
      <w:r w:rsidRPr="004B0FD9">
        <w:rPr>
          <w:rFonts w:ascii="Arial" w:hAnsi="Arial" w:cs="Arial"/>
          <w:b/>
          <w:szCs w:val="22"/>
        </w:rPr>
        <w:t>mplications</w:t>
      </w:r>
    </w:p>
    <w:p w14:paraId="4FC50102" w14:textId="77777777" w:rsidR="00212823" w:rsidRDefault="00212823" w:rsidP="00212823">
      <w:pPr>
        <w:rPr>
          <w:rFonts w:ascii="Arial" w:hAnsi="Arial" w:cs="Arial"/>
          <w:szCs w:val="22"/>
        </w:rPr>
      </w:pPr>
    </w:p>
    <w:p w14:paraId="53C481FE" w14:textId="2152457E" w:rsidR="00982B41" w:rsidRPr="00212823" w:rsidRDefault="00B67071" w:rsidP="00212823">
      <w:pPr>
        <w:pStyle w:val="ListParagraph"/>
        <w:numPr>
          <w:ilvl w:val="0"/>
          <w:numId w:val="24"/>
        </w:numPr>
        <w:rPr>
          <w:rFonts w:ascii="Arial" w:hAnsi="Arial" w:cs="Arial"/>
          <w:szCs w:val="22"/>
        </w:rPr>
      </w:pPr>
      <w:r w:rsidRPr="00212823">
        <w:rPr>
          <w:rFonts w:ascii="Arial" w:hAnsi="Arial" w:cs="Arial"/>
          <w:szCs w:val="22"/>
        </w:rPr>
        <w:t>None</w:t>
      </w:r>
      <w:r w:rsidR="0021114E" w:rsidRPr="00212823">
        <w:rPr>
          <w:rFonts w:ascii="Arial" w:hAnsi="Arial" w:cs="Arial"/>
          <w:szCs w:val="22"/>
        </w:rPr>
        <w:t>.</w:t>
      </w:r>
    </w:p>
    <w:sectPr w:rsidR="00982B41" w:rsidRPr="00212823" w:rsidSect="001E476B">
      <w:headerReference w:type="default" r:id="rId15"/>
      <w:type w:val="continuous"/>
      <w:pgSz w:w="11907" w:h="16840" w:code="9"/>
      <w:pgMar w:top="1418" w:right="1418" w:bottom="851" w:left="1418" w:header="1134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12C15C" w14:textId="77777777" w:rsidR="00ED1A87" w:rsidRDefault="00ED1A87">
      <w:r>
        <w:separator/>
      </w:r>
    </w:p>
  </w:endnote>
  <w:endnote w:type="continuationSeparator" w:id="0">
    <w:p w14:paraId="136C5BB3" w14:textId="77777777" w:rsidR="00ED1A87" w:rsidRDefault="00ED1A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altName w:val="Raav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5 Roman">
    <w:altName w:val="Raavi"/>
    <w:charset w:val="00"/>
    <w:family w:val="swiss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21AB2BE-A7AE-47F6-9C26-2CCE317C59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BCA3DCF2-D6F2-4C10-9B18-807008E011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A74CE1-8380-40B6-99E1-65AFE727B6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870985" w14:textId="77777777" w:rsidR="00ED1A87" w:rsidRDefault="00ED1A87">
    <w:pPr>
      <w:pStyle w:val="Footer"/>
      <w:tabs>
        <w:tab w:val="clear" w:pos="4153"/>
        <w:tab w:val="clear" w:pos="8306"/>
        <w:tab w:val="right" w:pos="9923"/>
      </w:tabs>
      <w:ind w:right="-994"/>
      <w:rPr>
        <w:sz w:val="12"/>
      </w:rPr>
    </w:pPr>
    <w:r>
      <w:rPr>
        <w:rFonts w:ascii="Frutiger 55 Roman" w:hAnsi="Frutiger 55 Roman"/>
        <w:b/>
        <w:sz w:val="16"/>
      </w:rPr>
      <w:t xml:space="preserve"> </w:t>
    </w:r>
    <w:bookmarkStart w:id="0" w:name="ExecName2"/>
    <w:bookmarkEnd w:id="0"/>
    <w:r>
      <w:rPr>
        <w:rFonts w:ascii="Frutiger 55 Roman" w:hAnsi="Frutiger 55 Roman"/>
        <w:b/>
        <w:sz w:val="16"/>
      </w:rPr>
      <w:t xml:space="preserve">  </w:t>
    </w:r>
    <w:r>
      <w:rPr>
        <w:sz w:val="16"/>
      </w:rPr>
      <w:t xml:space="preserve"> </w:t>
    </w:r>
    <w:bookmarkStart w:id="1" w:name="Date2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BBC611" w14:textId="77777777" w:rsidR="00ED1A87" w:rsidRDefault="00ED1A87">
      <w:r>
        <w:separator/>
      </w:r>
    </w:p>
  </w:footnote>
  <w:footnote w:type="continuationSeparator" w:id="0">
    <w:p w14:paraId="770D812C" w14:textId="77777777" w:rsidR="00ED1A87" w:rsidRDefault="00ED1A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1E0" w:firstRow="1" w:lastRow="1" w:firstColumn="1" w:lastColumn="1" w:noHBand="0" w:noVBand="0"/>
    </w:tblPr>
    <w:tblGrid>
      <w:gridCol w:w="5846"/>
      <w:gridCol w:w="3225"/>
    </w:tblGrid>
    <w:tr w:rsidR="00ED1A87" w:rsidRPr="004F266E" w14:paraId="013B1F1C" w14:textId="77777777" w:rsidTr="00780BEA">
      <w:tc>
        <w:tcPr>
          <w:tcW w:w="5920" w:type="dxa"/>
          <w:vMerge w:val="restart"/>
          <w:shd w:val="clear" w:color="auto" w:fill="auto"/>
        </w:tcPr>
        <w:p w14:paraId="7C65933A" w14:textId="77777777" w:rsidR="00ED1A87" w:rsidRPr="00374227" w:rsidRDefault="00ED1A87" w:rsidP="00780BE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3C9B3E59" wp14:editId="2AB3AFCE">
                <wp:extent cx="1428750" cy="847725"/>
                <wp:effectExtent l="0" t="0" r="0" b="9525"/>
                <wp:docPr id="5" name="Picture 5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auto"/>
          <w:vAlign w:val="center"/>
        </w:tcPr>
        <w:p w14:paraId="5FCE1CFE" w14:textId="77777777" w:rsidR="00ED1A87" w:rsidRPr="00374227" w:rsidRDefault="00ED1A87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</w:tc>
    </w:tr>
    <w:tr w:rsidR="00ED1A87" w14:paraId="2747F5F7" w14:textId="77777777" w:rsidTr="00780BEA">
      <w:trPr>
        <w:trHeight w:val="450"/>
      </w:trPr>
      <w:tc>
        <w:tcPr>
          <w:tcW w:w="5920" w:type="dxa"/>
          <w:vMerge/>
          <w:shd w:val="clear" w:color="auto" w:fill="auto"/>
        </w:tcPr>
        <w:p w14:paraId="542518B0" w14:textId="77777777" w:rsidR="00ED1A87" w:rsidRPr="00374227" w:rsidRDefault="00ED1A87" w:rsidP="00780BE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E30F587" w14:textId="154B5E3D" w:rsidR="00ED1A87" w:rsidRPr="00374227" w:rsidRDefault="00ED1A87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19 January 2016</w:t>
          </w:r>
        </w:p>
      </w:tc>
    </w:tr>
    <w:tr w:rsidR="00ED1A87" w:rsidRPr="004F266E" w14:paraId="0FF6C2A4" w14:textId="77777777" w:rsidTr="00780BEA">
      <w:trPr>
        <w:trHeight w:val="708"/>
      </w:trPr>
      <w:tc>
        <w:tcPr>
          <w:tcW w:w="5920" w:type="dxa"/>
          <w:vMerge/>
          <w:shd w:val="clear" w:color="auto" w:fill="auto"/>
        </w:tcPr>
        <w:p w14:paraId="0EB3C7DF" w14:textId="77777777" w:rsidR="00ED1A87" w:rsidRPr="00374227" w:rsidRDefault="00ED1A87" w:rsidP="00780BEA">
          <w:pPr>
            <w:pStyle w:val="Header"/>
          </w:pPr>
        </w:p>
      </w:tc>
      <w:tc>
        <w:tcPr>
          <w:tcW w:w="3260" w:type="dxa"/>
          <w:shd w:val="clear" w:color="auto" w:fill="auto"/>
          <w:vAlign w:val="center"/>
        </w:tcPr>
        <w:p w14:paraId="22075FE6" w14:textId="3F4FFBE2" w:rsidR="00ED1A87" w:rsidRPr="00374227" w:rsidRDefault="00ED1A87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0895B704" w14:textId="77777777" w:rsidR="00ED1A87" w:rsidRPr="0021114E" w:rsidRDefault="00ED1A87">
    <w:pPr>
      <w:pStyle w:val="Header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D5B18D" w14:textId="77777777" w:rsidR="00ED1A87" w:rsidRDefault="00ED1A87" w:rsidP="00E64FBC">
    <w:pPr>
      <w:pStyle w:val="Header"/>
      <w:rPr>
        <w:sz w:val="2"/>
      </w:rPr>
    </w:pPr>
  </w:p>
  <w:p w14:paraId="18095B65" w14:textId="77777777" w:rsidR="00ED1A87" w:rsidRDefault="00ED1A87" w:rsidP="00E64FBC">
    <w:pPr>
      <w:pStyle w:val="Header"/>
      <w:rPr>
        <w:sz w:val="2"/>
      </w:rPr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6062"/>
      <w:gridCol w:w="3225"/>
    </w:tblGrid>
    <w:tr w:rsidR="00ED1A87" w:rsidRPr="001D2C76" w14:paraId="06C0F83B" w14:textId="77777777" w:rsidTr="00084E44">
      <w:tc>
        <w:tcPr>
          <w:tcW w:w="6062" w:type="dxa"/>
          <w:vMerge w:val="restart"/>
        </w:tcPr>
        <w:p w14:paraId="3A03FE1E" w14:textId="77777777" w:rsidR="00ED1A87" w:rsidRDefault="00ED1A87" w:rsidP="007C2BC2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4A6C32A6" wp14:editId="33DFE8B7">
                <wp:extent cx="1428750" cy="847725"/>
                <wp:effectExtent l="0" t="0" r="0" b="9525"/>
                <wp:docPr id="3" name="Picture 3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sz w:val="44"/>
              <w:szCs w:val="44"/>
            </w:rPr>
            <w:tab/>
          </w:r>
        </w:p>
      </w:tc>
      <w:tc>
        <w:tcPr>
          <w:tcW w:w="3225" w:type="dxa"/>
        </w:tcPr>
        <w:p w14:paraId="4638A93A" w14:textId="77777777" w:rsidR="00ED1A87" w:rsidRPr="001D2C76" w:rsidRDefault="00ED1A87" w:rsidP="00546D0D">
          <w:pPr>
            <w:pStyle w:val="Header"/>
            <w:rPr>
              <w:b/>
            </w:rPr>
          </w:pPr>
          <w:r>
            <w:rPr>
              <w:rFonts w:ascii="Arial" w:hAnsi="Arial" w:cs="Arial"/>
              <w:b/>
              <w:sz w:val="24"/>
              <w:szCs w:val="24"/>
            </w:rPr>
            <w:t>Meeting title</w:t>
          </w:r>
        </w:p>
      </w:tc>
    </w:tr>
    <w:tr w:rsidR="00ED1A87" w14:paraId="4A81B9A8" w14:textId="77777777" w:rsidTr="00084E44">
      <w:trPr>
        <w:trHeight w:val="450"/>
      </w:trPr>
      <w:tc>
        <w:tcPr>
          <w:tcW w:w="6062" w:type="dxa"/>
          <w:vMerge/>
        </w:tcPr>
        <w:p w14:paraId="33FFA0F6" w14:textId="77777777" w:rsidR="00ED1A87" w:rsidRDefault="00ED1A87" w:rsidP="00546D0D">
          <w:pPr>
            <w:pStyle w:val="Header"/>
          </w:pPr>
        </w:p>
      </w:tc>
      <w:tc>
        <w:tcPr>
          <w:tcW w:w="3225" w:type="dxa"/>
        </w:tcPr>
        <w:p w14:paraId="70CED9AD" w14:textId="77777777" w:rsidR="00ED1A87" w:rsidRDefault="00ED1A87" w:rsidP="00546D0D">
          <w:pPr>
            <w:pStyle w:val="Header"/>
            <w:spacing w:before="60"/>
          </w:pPr>
          <w:r>
            <w:rPr>
              <w:rFonts w:ascii="Arial" w:hAnsi="Arial" w:cs="Arial"/>
              <w:sz w:val="24"/>
              <w:szCs w:val="24"/>
            </w:rPr>
            <w:t xml:space="preserve">Meeting date </w:t>
          </w:r>
        </w:p>
      </w:tc>
    </w:tr>
    <w:tr w:rsidR="00ED1A87" w14:paraId="466ACD01" w14:textId="77777777" w:rsidTr="00084E44">
      <w:trPr>
        <w:trHeight w:val="450"/>
      </w:trPr>
      <w:tc>
        <w:tcPr>
          <w:tcW w:w="6062" w:type="dxa"/>
          <w:vMerge/>
        </w:tcPr>
        <w:p w14:paraId="6DBC4CF4" w14:textId="77777777" w:rsidR="00ED1A87" w:rsidRDefault="00ED1A87" w:rsidP="00546D0D">
          <w:pPr>
            <w:pStyle w:val="Header"/>
          </w:pPr>
        </w:p>
      </w:tc>
      <w:tc>
        <w:tcPr>
          <w:tcW w:w="3225" w:type="dxa"/>
        </w:tcPr>
        <w:p w14:paraId="6BE10E32" w14:textId="77777777" w:rsidR="00ED1A87" w:rsidRDefault="00ED1A87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</w:p>
        <w:p w14:paraId="33EA8130" w14:textId="77777777" w:rsidR="00ED1A87" w:rsidRPr="00546D0D" w:rsidRDefault="00ED1A87" w:rsidP="00546D0D">
          <w:pPr>
            <w:pStyle w:val="Header"/>
            <w:spacing w:before="60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Item X</w:t>
          </w:r>
        </w:p>
      </w:tc>
    </w:tr>
  </w:tbl>
  <w:p w14:paraId="0A476C8B" w14:textId="77777777" w:rsidR="00ED1A87" w:rsidRDefault="00ED1A87" w:rsidP="00E64FBC">
    <w:pPr>
      <w:pStyle w:val="Header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80" w:type="dxa"/>
      <w:tblLook w:val="01E0" w:firstRow="1" w:lastRow="1" w:firstColumn="1" w:lastColumn="1" w:noHBand="0" w:noVBand="0"/>
    </w:tblPr>
    <w:tblGrid>
      <w:gridCol w:w="5920"/>
      <w:gridCol w:w="3260"/>
    </w:tblGrid>
    <w:tr w:rsidR="00ED1A87" w:rsidRPr="004F266E" w14:paraId="06C400CB" w14:textId="77777777" w:rsidTr="003C7786">
      <w:tc>
        <w:tcPr>
          <w:tcW w:w="5920" w:type="dxa"/>
          <w:vMerge w:val="restart"/>
          <w:shd w:val="clear" w:color="auto" w:fill="auto"/>
        </w:tcPr>
        <w:p w14:paraId="51BE332E" w14:textId="77777777" w:rsidR="00ED1A87" w:rsidRPr="00374227" w:rsidRDefault="00ED1A87" w:rsidP="00780BEA">
          <w:pPr>
            <w:pStyle w:val="Header"/>
            <w:tabs>
              <w:tab w:val="clear" w:pos="4153"/>
              <w:tab w:val="clear" w:pos="8306"/>
              <w:tab w:val="center" w:pos="2923"/>
            </w:tabs>
          </w:pPr>
          <w:r>
            <w:rPr>
              <w:rFonts w:ascii="Arial" w:hAnsi="Arial" w:cs="Arial"/>
              <w:noProof/>
              <w:sz w:val="44"/>
              <w:szCs w:val="44"/>
            </w:rPr>
            <w:drawing>
              <wp:inline distT="0" distB="0" distL="0" distR="0" wp14:anchorId="2FEF893A" wp14:editId="13703A42">
                <wp:extent cx="1085850" cy="647700"/>
                <wp:effectExtent l="0" t="0" r="0" b="0"/>
                <wp:docPr id="2" name="Picture 2" descr="LG_Association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G_Association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vAlign w:val="center"/>
        </w:tcPr>
        <w:p w14:paraId="08BE475A" w14:textId="77777777" w:rsidR="00ED1A87" w:rsidRDefault="00ED1A87" w:rsidP="004B0FD9">
          <w:pPr>
            <w:pStyle w:val="Header"/>
            <w:rPr>
              <w:rFonts w:ascii="Arial" w:hAnsi="Arial" w:cs="Arial"/>
              <w:b/>
              <w:szCs w:val="22"/>
            </w:rPr>
          </w:pPr>
          <w:r>
            <w:rPr>
              <w:rFonts w:ascii="Arial" w:hAnsi="Arial" w:cs="Arial"/>
              <w:b/>
              <w:szCs w:val="22"/>
            </w:rPr>
            <w:t>Improvement and Innovation Board</w:t>
          </w:r>
        </w:p>
      </w:tc>
    </w:tr>
    <w:tr w:rsidR="00ED1A87" w14:paraId="20DB02AB" w14:textId="77777777" w:rsidTr="003C7786">
      <w:trPr>
        <w:trHeight w:val="450"/>
      </w:trPr>
      <w:tc>
        <w:tcPr>
          <w:tcW w:w="5920" w:type="dxa"/>
          <w:vMerge/>
          <w:shd w:val="clear" w:color="auto" w:fill="auto"/>
        </w:tcPr>
        <w:p w14:paraId="285F2EF5" w14:textId="77777777" w:rsidR="00ED1A87" w:rsidRPr="00374227" w:rsidRDefault="00ED1A87" w:rsidP="00780BEA">
          <w:pPr>
            <w:pStyle w:val="Header"/>
          </w:pPr>
        </w:p>
      </w:tc>
      <w:tc>
        <w:tcPr>
          <w:tcW w:w="3260" w:type="dxa"/>
          <w:vAlign w:val="center"/>
        </w:tcPr>
        <w:p w14:paraId="66994438" w14:textId="6691D68B" w:rsidR="00ED1A87" w:rsidRDefault="00ED1A87" w:rsidP="004B0FD9">
          <w:pPr>
            <w:pStyle w:val="Header"/>
            <w:spacing w:before="60"/>
            <w:rPr>
              <w:rFonts w:ascii="Arial" w:hAnsi="Arial" w:cs="Arial"/>
              <w:szCs w:val="22"/>
            </w:rPr>
          </w:pPr>
          <w:r>
            <w:rPr>
              <w:rFonts w:ascii="Arial" w:hAnsi="Arial" w:cs="Arial"/>
              <w:szCs w:val="22"/>
            </w:rPr>
            <w:t>19 January 2016</w:t>
          </w:r>
        </w:p>
      </w:tc>
    </w:tr>
    <w:tr w:rsidR="00ED1A87" w:rsidRPr="004F266E" w14:paraId="2DFA9B21" w14:textId="77777777" w:rsidTr="003C7786">
      <w:trPr>
        <w:trHeight w:val="708"/>
      </w:trPr>
      <w:tc>
        <w:tcPr>
          <w:tcW w:w="5920" w:type="dxa"/>
          <w:vMerge/>
          <w:shd w:val="clear" w:color="auto" w:fill="auto"/>
        </w:tcPr>
        <w:p w14:paraId="0D022A4C" w14:textId="77777777" w:rsidR="00ED1A87" w:rsidRPr="00374227" w:rsidRDefault="00ED1A87" w:rsidP="00780BEA">
          <w:pPr>
            <w:pStyle w:val="Header"/>
          </w:pPr>
        </w:p>
      </w:tc>
      <w:tc>
        <w:tcPr>
          <w:tcW w:w="3260" w:type="dxa"/>
          <w:vAlign w:val="center"/>
        </w:tcPr>
        <w:p w14:paraId="271D66B9" w14:textId="6AD0BD50" w:rsidR="00ED1A87" w:rsidRPr="00374227" w:rsidRDefault="00ED1A87" w:rsidP="004B0FD9">
          <w:pPr>
            <w:pStyle w:val="Header"/>
            <w:spacing w:before="60"/>
            <w:rPr>
              <w:rFonts w:ascii="Arial" w:hAnsi="Arial" w:cs="Arial"/>
              <w:b/>
              <w:szCs w:val="22"/>
            </w:rPr>
          </w:pPr>
        </w:p>
      </w:tc>
    </w:tr>
  </w:tbl>
  <w:p w14:paraId="021E0541" w14:textId="77777777" w:rsidR="00ED1A87" w:rsidRPr="0021114E" w:rsidRDefault="00ED1A87">
    <w:pPr>
      <w:pStyle w:val="Header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22.15pt;height:74.75pt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EFAAD5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AB35AA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" w15:restartNumberingAfterBreak="0">
    <w:nsid w:val="1068179C"/>
    <w:multiLevelType w:val="hybridMultilevel"/>
    <w:tmpl w:val="E8D6E60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F440CB"/>
    <w:multiLevelType w:val="hybridMultilevel"/>
    <w:tmpl w:val="E21A86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734137"/>
    <w:multiLevelType w:val="multilevel"/>
    <w:tmpl w:val="EC7849F4"/>
    <w:lvl w:ilvl="0">
      <w:start w:val="18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" w15:restartNumberingAfterBreak="0">
    <w:nsid w:val="147C0029"/>
    <w:multiLevelType w:val="hybridMultilevel"/>
    <w:tmpl w:val="410CE1B2"/>
    <w:lvl w:ilvl="0" w:tplc="FDD80E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0"/>
        <w:szCs w:val="160"/>
      </w:rPr>
    </w:lvl>
    <w:lvl w:ilvl="1" w:tplc="015EAB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D64A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8EA0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A19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00A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6B9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A1AC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8CD3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C551EBA"/>
    <w:multiLevelType w:val="hybridMultilevel"/>
    <w:tmpl w:val="95E28F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0A17DE"/>
    <w:multiLevelType w:val="hybridMultilevel"/>
    <w:tmpl w:val="53D8EC6C"/>
    <w:lvl w:ilvl="0" w:tplc="12CC789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2C0312"/>
    <w:multiLevelType w:val="hybridMultilevel"/>
    <w:tmpl w:val="009E06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4D58A3"/>
    <w:multiLevelType w:val="multilevel"/>
    <w:tmpl w:val="BE8A58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28767542"/>
    <w:multiLevelType w:val="hybridMultilevel"/>
    <w:tmpl w:val="651C70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D4D1B"/>
    <w:multiLevelType w:val="hybridMultilevel"/>
    <w:tmpl w:val="82B267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2D3B08"/>
    <w:multiLevelType w:val="hybridMultilevel"/>
    <w:tmpl w:val="D4E86F9C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6432FC"/>
    <w:multiLevelType w:val="hybridMultilevel"/>
    <w:tmpl w:val="BA66508C"/>
    <w:lvl w:ilvl="0" w:tplc="8490091C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101E6F"/>
    <w:multiLevelType w:val="hybridMultilevel"/>
    <w:tmpl w:val="EB04A1E0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371200EA">
      <w:start w:val="1"/>
      <w:numFmt w:val="none"/>
      <w:lvlText w:val="4.1"/>
      <w:lvlJc w:val="left"/>
      <w:pPr>
        <w:tabs>
          <w:tab w:val="num" w:pos="1080"/>
        </w:tabs>
        <w:ind w:left="1080" w:hanging="360"/>
      </w:pPr>
      <w:rPr>
        <w:rFonts w:ascii="Frutiger 45 Light" w:hAnsi="Frutiger 45 Light" w:hint="default"/>
        <w:b w:val="0"/>
        <w:i w:val="0"/>
        <w:sz w:val="22"/>
        <w:szCs w:val="22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E934E06"/>
    <w:multiLevelType w:val="multilevel"/>
    <w:tmpl w:val="BF92EA7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0937982"/>
    <w:multiLevelType w:val="hybridMultilevel"/>
    <w:tmpl w:val="80B64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2D06B7"/>
    <w:multiLevelType w:val="hybridMultilevel"/>
    <w:tmpl w:val="9E0231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9A49A8"/>
    <w:multiLevelType w:val="hybridMultilevel"/>
    <w:tmpl w:val="D4C66DA4"/>
    <w:lvl w:ilvl="0" w:tplc="B8AAF6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99699F"/>
    <w:multiLevelType w:val="hybridMultilevel"/>
    <w:tmpl w:val="A000C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A508BF"/>
    <w:multiLevelType w:val="hybridMultilevel"/>
    <w:tmpl w:val="63E83D4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292CBB"/>
    <w:multiLevelType w:val="hybridMultilevel"/>
    <w:tmpl w:val="8DC65294"/>
    <w:lvl w:ilvl="0" w:tplc="12CC789C">
      <w:start w:val="1"/>
      <w:numFmt w:val="decimal"/>
      <w:lvlText w:val="%1.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1B22D16"/>
    <w:multiLevelType w:val="hybridMultilevel"/>
    <w:tmpl w:val="DC821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E0703F"/>
    <w:multiLevelType w:val="hybridMultilevel"/>
    <w:tmpl w:val="E026AA64"/>
    <w:lvl w:ilvl="0" w:tplc="95045A2C">
      <w:start w:val="1"/>
      <w:numFmt w:val="decimal"/>
      <w:lvlText w:val="%1.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3B3053B"/>
    <w:multiLevelType w:val="hybridMultilevel"/>
    <w:tmpl w:val="64E07FA6"/>
    <w:lvl w:ilvl="0" w:tplc="C14E5A4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F75E8C"/>
    <w:multiLevelType w:val="hybridMultilevel"/>
    <w:tmpl w:val="D07252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D15382"/>
    <w:multiLevelType w:val="multilevel"/>
    <w:tmpl w:val="8F9A79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71ED7357"/>
    <w:multiLevelType w:val="hybridMultilevel"/>
    <w:tmpl w:val="49A4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52FEE"/>
    <w:multiLevelType w:val="multilevel"/>
    <w:tmpl w:val="8E886FF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825"/>
        </w:tabs>
        <w:ind w:left="82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 w15:restartNumberingAfterBreak="0">
    <w:nsid w:val="79877E59"/>
    <w:multiLevelType w:val="hybridMultilevel"/>
    <w:tmpl w:val="FA5C36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A4F02D2"/>
    <w:multiLevelType w:val="hybridMultilevel"/>
    <w:tmpl w:val="E8C801A6"/>
    <w:lvl w:ilvl="0" w:tplc="12CC789C">
      <w:start w:val="1"/>
      <w:numFmt w:val="decimal"/>
      <w:lvlText w:val="%1."/>
      <w:lvlJc w:val="left"/>
      <w:pPr>
        <w:tabs>
          <w:tab w:val="num" w:pos="1497"/>
        </w:tabs>
        <w:ind w:left="149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 w15:restartNumberingAfterBreak="0">
    <w:nsid w:val="7A4F06CD"/>
    <w:multiLevelType w:val="hybridMultilevel"/>
    <w:tmpl w:val="AD1A3786"/>
    <w:lvl w:ilvl="0" w:tplc="A4109D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  <w:i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3463F"/>
    <w:multiLevelType w:val="hybridMultilevel"/>
    <w:tmpl w:val="59EC36D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7"/>
  </w:num>
  <w:num w:numId="3">
    <w:abstractNumId w:val="21"/>
  </w:num>
  <w:num w:numId="4">
    <w:abstractNumId w:val="30"/>
  </w:num>
  <w:num w:numId="5">
    <w:abstractNumId w:val="20"/>
  </w:num>
  <w:num w:numId="6">
    <w:abstractNumId w:val="14"/>
  </w:num>
  <w:num w:numId="7">
    <w:abstractNumId w:val="26"/>
  </w:num>
  <w:num w:numId="8">
    <w:abstractNumId w:val="9"/>
  </w:num>
  <w:num w:numId="9">
    <w:abstractNumId w:val="5"/>
  </w:num>
  <w:num w:numId="10">
    <w:abstractNumId w:val="3"/>
  </w:num>
  <w:num w:numId="11">
    <w:abstractNumId w:val="10"/>
  </w:num>
  <w:num w:numId="12">
    <w:abstractNumId w:val="22"/>
  </w:num>
  <w:num w:numId="13">
    <w:abstractNumId w:val="12"/>
  </w:num>
  <w:num w:numId="14">
    <w:abstractNumId w:val="32"/>
  </w:num>
  <w:num w:numId="15">
    <w:abstractNumId w:val="18"/>
  </w:num>
  <w:num w:numId="16">
    <w:abstractNumId w:val="2"/>
  </w:num>
  <w:num w:numId="17">
    <w:abstractNumId w:val="29"/>
  </w:num>
  <w:num w:numId="18">
    <w:abstractNumId w:val="17"/>
  </w:num>
  <w:num w:numId="19">
    <w:abstractNumId w:val="8"/>
  </w:num>
  <w:num w:numId="20">
    <w:abstractNumId w:val="11"/>
  </w:num>
  <w:num w:numId="21">
    <w:abstractNumId w:val="25"/>
  </w:num>
  <w:num w:numId="22">
    <w:abstractNumId w:val="16"/>
  </w:num>
  <w:num w:numId="23">
    <w:abstractNumId w:val="27"/>
  </w:num>
  <w:num w:numId="24">
    <w:abstractNumId w:val="15"/>
  </w:num>
  <w:num w:numId="25">
    <w:abstractNumId w:val="6"/>
  </w:num>
  <w:num w:numId="26">
    <w:abstractNumId w:val="28"/>
  </w:num>
  <w:num w:numId="27">
    <w:abstractNumId w:val="1"/>
  </w:num>
  <w:num w:numId="28">
    <w:abstractNumId w:val="4"/>
  </w:num>
  <w:num w:numId="29">
    <w:abstractNumId w:val="0"/>
  </w:num>
  <w:num w:numId="30">
    <w:abstractNumId w:val="19"/>
  </w:num>
  <w:num w:numId="31">
    <w:abstractNumId w:val="24"/>
  </w:num>
  <w:num w:numId="32">
    <w:abstractNumId w:val="31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CE7"/>
    <w:rsid w:val="00000460"/>
    <w:rsid w:val="000019C6"/>
    <w:rsid w:val="000050AD"/>
    <w:rsid w:val="00006AF6"/>
    <w:rsid w:val="000109D3"/>
    <w:rsid w:val="00010A80"/>
    <w:rsid w:val="00011E01"/>
    <w:rsid w:val="000367FF"/>
    <w:rsid w:val="000436CC"/>
    <w:rsid w:val="0005285D"/>
    <w:rsid w:val="00061956"/>
    <w:rsid w:val="00081B2C"/>
    <w:rsid w:val="0008287E"/>
    <w:rsid w:val="00084E44"/>
    <w:rsid w:val="000A3935"/>
    <w:rsid w:val="000A7FC2"/>
    <w:rsid w:val="000B09F5"/>
    <w:rsid w:val="000C3360"/>
    <w:rsid w:val="000D2BDB"/>
    <w:rsid w:val="000D702D"/>
    <w:rsid w:val="000E5E39"/>
    <w:rsid w:val="001007C4"/>
    <w:rsid w:val="00100FC2"/>
    <w:rsid w:val="0010253D"/>
    <w:rsid w:val="00105476"/>
    <w:rsid w:val="001172B6"/>
    <w:rsid w:val="001224A4"/>
    <w:rsid w:val="00124D3D"/>
    <w:rsid w:val="001522F3"/>
    <w:rsid w:val="00173D5A"/>
    <w:rsid w:val="0017617B"/>
    <w:rsid w:val="001A07F1"/>
    <w:rsid w:val="001A7A02"/>
    <w:rsid w:val="001C45B0"/>
    <w:rsid w:val="001D2C76"/>
    <w:rsid w:val="001D6699"/>
    <w:rsid w:val="001D6703"/>
    <w:rsid w:val="001E476B"/>
    <w:rsid w:val="001E4CE7"/>
    <w:rsid w:val="0021114E"/>
    <w:rsid w:val="00212823"/>
    <w:rsid w:val="00223F45"/>
    <w:rsid w:val="002414C2"/>
    <w:rsid w:val="002510E9"/>
    <w:rsid w:val="00254BA7"/>
    <w:rsid w:val="00254DF4"/>
    <w:rsid w:val="002A0C7D"/>
    <w:rsid w:val="002A0D9E"/>
    <w:rsid w:val="002B6AD9"/>
    <w:rsid w:val="002C3C07"/>
    <w:rsid w:val="002D0658"/>
    <w:rsid w:val="002F15DD"/>
    <w:rsid w:val="002F611F"/>
    <w:rsid w:val="0030086C"/>
    <w:rsid w:val="0030235F"/>
    <w:rsid w:val="00302667"/>
    <w:rsid w:val="00324E86"/>
    <w:rsid w:val="00363ED4"/>
    <w:rsid w:val="00372DE6"/>
    <w:rsid w:val="003978FB"/>
    <w:rsid w:val="003A20B8"/>
    <w:rsid w:val="003C3244"/>
    <w:rsid w:val="003C7786"/>
    <w:rsid w:val="003C77A8"/>
    <w:rsid w:val="003E20D5"/>
    <w:rsid w:val="003E4825"/>
    <w:rsid w:val="003E4B3E"/>
    <w:rsid w:val="004079DC"/>
    <w:rsid w:val="0041006B"/>
    <w:rsid w:val="004167E2"/>
    <w:rsid w:val="0042168F"/>
    <w:rsid w:val="004265D5"/>
    <w:rsid w:val="00435D57"/>
    <w:rsid w:val="004401AF"/>
    <w:rsid w:val="00441FE8"/>
    <w:rsid w:val="00444C86"/>
    <w:rsid w:val="00481354"/>
    <w:rsid w:val="004B0FD9"/>
    <w:rsid w:val="004B3A6B"/>
    <w:rsid w:val="004D36F3"/>
    <w:rsid w:val="004F12FE"/>
    <w:rsid w:val="005032C4"/>
    <w:rsid w:val="0052608E"/>
    <w:rsid w:val="005342EE"/>
    <w:rsid w:val="0053751D"/>
    <w:rsid w:val="00546D0D"/>
    <w:rsid w:val="00574A8C"/>
    <w:rsid w:val="00575EED"/>
    <w:rsid w:val="005A1508"/>
    <w:rsid w:val="005A4917"/>
    <w:rsid w:val="005B1663"/>
    <w:rsid w:val="005B3508"/>
    <w:rsid w:val="005B6237"/>
    <w:rsid w:val="005C19FD"/>
    <w:rsid w:val="005E38A9"/>
    <w:rsid w:val="005F0364"/>
    <w:rsid w:val="005F364F"/>
    <w:rsid w:val="00601A2D"/>
    <w:rsid w:val="006137EA"/>
    <w:rsid w:val="00616455"/>
    <w:rsid w:val="00617B72"/>
    <w:rsid w:val="00624656"/>
    <w:rsid w:val="00646A98"/>
    <w:rsid w:val="00650936"/>
    <w:rsid w:val="00654832"/>
    <w:rsid w:val="006A0669"/>
    <w:rsid w:val="006A0E31"/>
    <w:rsid w:val="006A5B68"/>
    <w:rsid w:val="006B4E36"/>
    <w:rsid w:val="006C33DB"/>
    <w:rsid w:val="006C6FAD"/>
    <w:rsid w:val="006F0CCB"/>
    <w:rsid w:val="006F2450"/>
    <w:rsid w:val="00706C7D"/>
    <w:rsid w:val="00706D3A"/>
    <w:rsid w:val="00752D01"/>
    <w:rsid w:val="0075602F"/>
    <w:rsid w:val="00766D2F"/>
    <w:rsid w:val="007670B0"/>
    <w:rsid w:val="00780BEA"/>
    <w:rsid w:val="007863B1"/>
    <w:rsid w:val="007A063E"/>
    <w:rsid w:val="007B66A1"/>
    <w:rsid w:val="007B7A0E"/>
    <w:rsid w:val="007C1849"/>
    <w:rsid w:val="007C2BC2"/>
    <w:rsid w:val="007C3CC0"/>
    <w:rsid w:val="007E2685"/>
    <w:rsid w:val="007F248F"/>
    <w:rsid w:val="007F24E8"/>
    <w:rsid w:val="007F3B23"/>
    <w:rsid w:val="008165BB"/>
    <w:rsid w:val="008221E4"/>
    <w:rsid w:val="00837590"/>
    <w:rsid w:val="00841710"/>
    <w:rsid w:val="008530AA"/>
    <w:rsid w:val="00860C8D"/>
    <w:rsid w:val="0087174A"/>
    <w:rsid w:val="0087546A"/>
    <w:rsid w:val="008772F4"/>
    <w:rsid w:val="00893E53"/>
    <w:rsid w:val="008A652F"/>
    <w:rsid w:val="008A7100"/>
    <w:rsid w:val="008C3AFD"/>
    <w:rsid w:val="008D1B23"/>
    <w:rsid w:val="008D332D"/>
    <w:rsid w:val="008D4C3A"/>
    <w:rsid w:val="008D6462"/>
    <w:rsid w:val="008E5AE8"/>
    <w:rsid w:val="008F3A81"/>
    <w:rsid w:val="008F6D92"/>
    <w:rsid w:val="0090268F"/>
    <w:rsid w:val="00914A91"/>
    <w:rsid w:val="0092710B"/>
    <w:rsid w:val="00931A50"/>
    <w:rsid w:val="00931FA5"/>
    <w:rsid w:val="0094468C"/>
    <w:rsid w:val="00950F87"/>
    <w:rsid w:val="00967F3E"/>
    <w:rsid w:val="00982B41"/>
    <w:rsid w:val="009935C0"/>
    <w:rsid w:val="009B02CE"/>
    <w:rsid w:val="009B0968"/>
    <w:rsid w:val="009C2F32"/>
    <w:rsid w:val="009C64BE"/>
    <w:rsid w:val="009C7622"/>
    <w:rsid w:val="009C799F"/>
    <w:rsid w:val="009D0729"/>
    <w:rsid w:val="009D5D4A"/>
    <w:rsid w:val="009D6157"/>
    <w:rsid w:val="009E17B8"/>
    <w:rsid w:val="009E2A55"/>
    <w:rsid w:val="009E64CF"/>
    <w:rsid w:val="00A05560"/>
    <w:rsid w:val="00A05A24"/>
    <w:rsid w:val="00A11170"/>
    <w:rsid w:val="00A1687F"/>
    <w:rsid w:val="00A26EB7"/>
    <w:rsid w:val="00A41125"/>
    <w:rsid w:val="00A5262E"/>
    <w:rsid w:val="00A601EC"/>
    <w:rsid w:val="00A67E0E"/>
    <w:rsid w:val="00A71CD2"/>
    <w:rsid w:val="00A7644D"/>
    <w:rsid w:val="00A9189F"/>
    <w:rsid w:val="00A92B3B"/>
    <w:rsid w:val="00AA5C07"/>
    <w:rsid w:val="00AA6F4D"/>
    <w:rsid w:val="00AC1C61"/>
    <w:rsid w:val="00AC52A5"/>
    <w:rsid w:val="00AF0DBA"/>
    <w:rsid w:val="00B01443"/>
    <w:rsid w:val="00B0159A"/>
    <w:rsid w:val="00B162A5"/>
    <w:rsid w:val="00B3263C"/>
    <w:rsid w:val="00B51B1C"/>
    <w:rsid w:val="00B5364D"/>
    <w:rsid w:val="00B63F0D"/>
    <w:rsid w:val="00B668B0"/>
    <w:rsid w:val="00B67071"/>
    <w:rsid w:val="00B711D1"/>
    <w:rsid w:val="00B7585E"/>
    <w:rsid w:val="00BB212B"/>
    <w:rsid w:val="00BC3B14"/>
    <w:rsid w:val="00BC3B9F"/>
    <w:rsid w:val="00BD4D88"/>
    <w:rsid w:val="00BE1A18"/>
    <w:rsid w:val="00BE7985"/>
    <w:rsid w:val="00BF4F9E"/>
    <w:rsid w:val="00C05312"/>
    <w:rsid w:val="00C21FC8"/>
    <w:rsid w:val="00C342FB"/>
    <w:rsid w:val="00C36EBD"/>
    <w:rsid w:val="00C41AD7"/>
    <w:rsid w:val="00C51817"/>
    <w:rsid w:val="00C52F40"/>
    <w:rsid w:val="00C56860"/>
    <w:rsid w:val="00C56D09"/>
    <w:rsid w:val="00C63BF4"/>
    <w:rsid w:val="00C72328"/>
    <w:rsid w:val="00C75661"/>
    <w:rsid w:val="00C82C83"/>
    <w:rsid w:val="00C9258A"/>
    <w:rsid w:val="00CA1498"/>
    <w:rsid w:val="00CC0245"/>
    <w:rsid w:val="00CE2310"/>
    <w:rsid w:val="00CF07A8"/>
    <w:rsid w:val="00D1779A"/>
    <w:rsid w:val="00D26664"/>
    <w:rsid w:val="00D2736D"/>
    <w:rsid w:val="00D408AC"/>
    <w:rsid w:val="00D620BE"/>
    <w:rsid w:val="00D66905"/>
    <w:rsid w:val="00D67357"/>
    <w:rsid w:val="00D71AF7"/>
    <w:rsid w:val="00D77253"/>
    <w:rsid w:val="00D84788"/>
    <w:rsid w:val="00D903DC"/>
    <w:rsid w:val="00DA0183"/>
    <w:rsid w:val="00DB0C09"/>
    <w:rsid w:val="00DB180E"/>
    <w:rsid w:val="00DD7640"/>
    <w:rsid w:val="00DF11AC"/>
    <w:rsid w:val="00E11424"/>
    <w:rsid w:val="00E27467"/>
    <w:rsid w:val="00E4011A"/>
    <w:rsid w:val="00E4110D"/>
    <w:rsid w:val="00E52D8B"/>
    <w:rsid w:val="00E64FBC"/>
    <w:rsid w:val="00E650C7"/>
    <w:rsid w:val="00E7710E"/>
    <w:rsid w:val="00E8240D"/>
    <w:rsid w:val="00E83EB8"/>
    <w:rsid w:val="00E84B8B"/>
    <w:rsid w:val="00E86EE3"/>
    <w:rsid w:val="00EB1237"/>
    <w:rsid w:val="00ED1A87"/>
    <w:rsid w:val="00F04669"/>
    <w:rsid w:val="00F23B3B"/>
    <w:rsid w:val="00F53E9C"/>
    <w:rsid w:val="00F548AF"/>
    <w:rsid w:val="00F55F65"/>
    <w:rsid w:val="00F6257D"/>
    <w:rsid w:val="00F6671D"/>
    <w:rsid w:val="00F66928"/>
    <w:rsid w:val="00F72346"/>
    <w:rsid w:val="00F74F32"/>
    <w:rsid w:val="00F77051"/>
    <w:rsid w:val="00F866E4"/>
    <w:rsid w:val="00F95A3A"/>
    <w:rsid w:val="00FB0608"/>
    <w:rsid w:val="00FB295D"/>
    <w:rsid w:val="00FB6A43"/>
    <w:rsid w:val="00FC7FAC"/>
    <w:rsid w:val="00FD08A5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5BC56A"/>
  <w15:docId w15:val="{2D27AA20-1CF1-4DB2-84C0-DC8F9A4B2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Frutiger 45 Light" w:hAnsi="Frutiger 45 Light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LGAMainHead1">
    <w:name w:val="LGA Main Head1"/>
    <w:basedOn w:val="MainText"/>
    <w:pPr>
      <w:spacing w:after="280" w:line="240" w:lineRule="auto"/>
    </w:pPr>
    <w:rPr>
      <w:rFonts w:ascii="Frutiger 55 Roman" w:hAnsi="Frutiger 55 Roman"/>
      <w:b/>
      <w:sz w:val="32"/>
    </w:rPr>
  </w:style>
  <w:style w:type="paragraph" w:customStyle="1" w:styleId="CtteeandItem">
    <w:name w:val="Cttee and Item"/>
    <w:basedOn w:val="Normal"/>
    <w:pPr>
      <w:spacing w:line="360" w:lineRule="exact"/>
    </w:pPr>
    <w:rPr>
      <w:rFonts w:ascii="Frutiger 55 Roman" w:hAnsi="Frutiger 55 Roman"/>
      <w:b/>
    </w:rPr>
  </w:style>
  <w:style w:type="paragraph" w:styleId="Date">
    <w:name w:val="Date"/>
    <w:basedOn w:val="Normal"/>
    <w:pPr>
      <w:spacing w:after="40" w:line="360" w:lineRule="exact"/>
      <w:ind w:right="57"/>
    </w:pPr>
  </w:style>
  <w:style w:type="paragraph" w:customStyle="1" w:styleId="MainText">
    <w:name w:val="Main Text"/>
    <w:basedOn w:val="Normal"/>
    <w:pPr>
      <w:spacing w:line="280" w:lineRule="exact"/>
    </w:pPr>
  </w:style>
  <w:style w:type="paragraph" w:customStyle="1" w:styleId="LGAItemNoHeading">
    <w:name w:val="LGA Item No Heading"/>
    <w:basedOn w:val="MainText"/>
    <w:pPr>
      <w:spacing w:before="600" w:after="240"/>
    </w:pPr>
    <w:rPr>
      <w:rFonts w:ascii="Frutiger 55 Roman" w:hAnsi="Frutiger 55 Roman"/>
      <w:b/>
      <w:sz w:val="32"/>
    </w:rPr>
  </w:style>
  <w:style w:type="paragraph" w:customStyle="1" w:styleId="LGASubHead1">
    <w:name w:val="LGA Sub Head1"/>
    <w:basedOn w:val="MainText"/>
    <w:next w:val="MainText"/>
    <w:pPr>
      <w:spacing w:after="120" w:line="240" w:lineRule="auto"/>
    </w:pPr>
    <w:rPr>
      <w:b/>
      <w:sz w:val="28"/>
    </w:rPr>
  </w:style>
  <w:style w:type="paragraph" w:customStyle="1" w:styleId="LGASubHead2">
    <w:name w:val="LGA Sub Head2"/>
    <w:basedOn w:val="Normal"/>
    <w:next w:val="MainText"/>
    <w:pPr>
      <w:spacing w:after="120"/>
    </w:pPr>
    <w:rPr>
      <w:b/>
    </w:rPr>
  </w:style>
  <w:style w:type="character" w:styleId="Hyperlink">
    <w:name w:val="Hyperlink"/>
    <w:basedOn w:val="DefaultParagraphFont"/>
    <w:uiPriority w:val="99"/>
    <w:rsid w:val="00A601EC"/>
    <w:rPr>
      <w:color w:val="0000FF"/>
      <w:u w:val="single"/>
    </w:rPr>
  </w:style>
  <w:style w:type="table" w:styleId="TableGrid">
    <w:name w:val="Table Grid"/>
    <w:basedOn w:val="TableNormal"/>
    <w:rsid w:val="00982B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63BF4"/>
    <w:pPr>
      <w:ind w:left="720"/>
    </w:pPr>
  </w:style>
  <w:style w:type="character" w:styleId="FollowedHyperlink">
    <w:name w:val="FollowedHyperlink"/>
    <w:basedOn w:val="DefaultParagraphFont"/>
    <w:rsid w:val="003978F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2414C2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4C2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2414C2"/>
    <w:rPr>
      <w:rFonts w:ascii="Frutiger 45 Light" w:hAnsi="Frutiger 45 Light"/>
    </w:rPr>
  </w:style>
  <w:style w:type="paragraph" w:styleId="CommentSubject">
    <w:name w:val="annotation subject"/>
    <w:basedOn w:val="CommentText"/>
    <w:next w:val="CommentText"/>
    <w:link w:val="CommentSubjectChar"/>
    <w:rsid w:val="002414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414C2"/>
    <w:rPr>
      <w:rFonts w:ascii="Frutiger 45 Light" w:hAnsi="Frutiger 45 Light"/>
      <w:b/>
      <w:bCs/>
    </w:rPr>
  </w:style>
  <w:style w:type="paragraph" w:styleId="BalloonText">
    <w:name w:val="Balloon Text"/>
    <w:basedOn w:val="Normal"/>
    <w:link w:val="BalloonTextChar"/>
    <w:rsid w:val="00241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414C2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2608E"/>
    <w:pPr>
      <w:numPr>
        <w:numId w:val="29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45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8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ascoe.Sawyers@local.gov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312C1426F124A968684E7578A94F6" ma:contentTypeVersion="4" ma:contentTypeDescription="Create a new document." ma:contentTypeScope="" ma:versionID="c42191b130a8abd73980afd58ca45fdf">
  <xsd:schema xmlns:xsd="http://www.w3.org/2001/XMLSchema" xmlns:xs="http://www.w3.org/2001/XMLSchema" xmlns:p="http://schemas.microsoft.com/office/2006/metadata/properties" xmlns:ns2="1c8a0e75-f4bc-4eb4-8ed0-578eaea9e1ca" xmlns:ns3="c8febe6a-14d9-43ab-83c3-c48f478fa47c" targetNamespace="http://schemas.microsoft.com/office/2006/metadata/properties" ma:root="true" ma:fieldsID="c780e393136cce677c84aa075cd5bc6e" ns2:_="" ns3:_="">
    <xsd:import namespace="1c8a0e75-f4bc-4eb4-8ed0-578eaea9e1ca"/>
    <xsd:import namespace="c8febe6a-14d9-43ab-83c3-c48f478fa47c"/>
    <xsd:element name="properties">
      <xsd:complexType>
        <xsd:sequence>
          <xsd:element name="documentManagement">
            <xsd:complexType>
              <xsd:all>
                <xsd:element ref="ns2:Document_x0020_Type" minOccurs="0"/>
                <xsd:element ref="ns2:TaxCatchAll" minOccurs="0"/>
                <xsd:element ref="ns3:Meeting_x0020_date" minOccurs="0"/>
                <xsd:element ref="ns3:Work_x0020_Area" minOccurs="0"/>
                <xsd:element ref="ns3:Keyword_x002f_Ta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8a0e75-f4bc-4eb4-8ed0-578eaea9e1ca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8" nillable="true" ma:displayName="Document Type" ma:format="Dropdown" ma:internalName="Document_x0020_Type">
      <xsd:simpleType>
        <xsd:restriction base="dms:Choice">
          <xsd:enumeration value="Agenda"/>
          <xsd:enumeration value="Briefing"/>
          <xsd:enumeration value="Business Case"/>
          <xsd:enumeration value="Contract"/>
          <xsd:enumeration value="Email"/>
          <xsd:enumeration value="Image"/>
          <xsd:enumeration value="Letter"/>
          <xsd:enumeration value="Meeting Cycle"/>
          <xsd:enumeration value="Minutes"/>
          <xsd:enumeration value="Paper"/>
          <xsd:enumeration value="Presentation"/>
          <xsd:enumeration value="Proposal"/>
          <xsd:enumeration value="Report"/>
        </xsd:restriction>
      </xsd:simpleType>
    </xsd:element>
    <xsd:element name="TaxCatchAll" ma:index="9" nillable="true" ma:displayName="Taxonomy Catch All Column" ma:description="" ma:hidden="true" ma:list="{f5a57605-5208-42d8-96dd-63dc42501190}" ma:internalName="TaxCatchAll" ma:showField="CatchAllData" ma:web="1c8a0e75-f4bc-4eb4-8ed0-578eaea9e1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febe6a-14d9-43ab-83c3-c48f478fa47c" elementFormDefault="qualified">
    <xsd:import namespace="http://schemas.microsoft.com/office/2006/documentManagement/types"/>
    <xsd:import namespace="http://schemas.microsoft.com/office/infopath/2007/PartnerControls"/>
    <xsd:element name="Meeting_x0020_date" ma:index="10" nillable="true" ma:displayName="Meeting date" ma:format="DateOnly" ma:internalName="Meeting_x0020_date">
      <xsd:simpleType>
        <xsd:restriction base="dms:DateTime"/>
      </xsd:simpleType>
    </xsd:element>
    <xsd:element name="Work_x0020_Area" ma:index="11" nillable="true" ma:displayName="Work Area" ma:format="Dropdown" ma:internalName="Work_x0020_Area">
      <xsd:simpleType>
        <xsd:restriction base="dms:Choice">
          <xsd:enumeration value="Asylum and Migration"/>
          <xsd:enumeration value="Audit"/>
          <xsd:enumeration value="Children and Young People"/>
          <xsd:enumeration value="City Regions"/>
          <xsd:enumeration value="Commercial Advisory Board"/>
          <xsd:enumeration value="Community Wellbeing"/>
          <xsd:enumeration value="Culture, Tourism and Sport"/>
          <xsd:enumeration value="Environment, Economy, Housing and Transport"/>
          <xsd:enumeration value="Fire Commission"/>
          <xsd:enumeration value="Fire Services Management Committee"/>
          <xsd:enumeration value="General Assembly"/>
          <xsd:enumeration value="IDeA"/>
          <xsd:enumeration value="Improvement and Innovation"/>
          <xsd:enumeration value="Key Cities"/>
          <xsd:enumeration value="LGA Executive"/>
          <xsd:enumeration value="LGA Leadership Board"/>
          <xsd:enumeration value="LGA Properties"/>
          <xsd:enumeration value="LGMB"/>
          <xsd:enumeration value="People and Places"/>
          <xsd:enumeration value="Resources"/>
          <xsd:enumeration value="Safer and Stronger Communities"/>
          <xsd:enumeration value="Share Chief Executive's"/>
          <xsd:enumeration value="Strategic Aviation"/>
          <xsd:enumeration value="Other"/>
        </xsd:restriction>
      </xsd:simpleType>
    </xsd:element>
    <xsd:element name="Keyword_x002f_Tag" ma:index="12" nillable="true" ma:displayName="Keyword/Tag" ma:format="Dropdown" ma:internalName="Keyword_x002f_Tag">
      <xsd:simpleType>
        <xsd:restriction base="dms:Choice">
          <xsd:enumeration value="Allowance"/>
          <xsd:enumeration value="Board"/>
          <xsd:enumeration value="Bulletin"/>
          <xsd:enumeration value="Briefing"/>
          <xsd:enumeration value="Chair's Report"/>
          <xsd:enumeration value="Chief Executive's Report"/>
          <xsd:enumeration value="Commission"/>
          <xsd:enumeration value="Company Board"/>
          <xsd:enumeration value="Expenses"/>
          <xsd:enumeration value="Forum"/>
          <xsd:enumeration value="Group"/>
          <xsd:enumeration value="Lead Members' Meeting"/>
          <xsd:enumeration value="Meeting Dates"/>
          <xsd:enumeration value="Minutes"/>
          <xsd:enumeration value="Outside Bodies"/>
          <xsd:enumeration value="Panel"/>
          <xsd:enumeration value="Political Balances"/>
          <xsd:enumeration value="Report"/>
          <xsd:enumeration value="Special Interest Group"/>
          <xsd:enumeration value="Task and Finish Group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Type xmlns="1c8a0e75-f4bc-4eb4-8ed0-578eaea9e1ca" xsi:nil="true"/>
    <TaxCatchAll xmlns="1c8a0e75-f4bc-4eb4-8ed0-578eaea9e1ca"/>
    <Keyword_x002f_Tag xmlns="c8febe6a-14d9-43ab-83c3-c48f478fa47c" xsi:nil="true"/>
    <Meeting_x0020_date xmlns="c8febe6a-14d9-43ab-83c3-c48f478fa47c" xsi:nil="true"/>
    <Work_x0020_Area xmlns="c8febe6a-14d9-43ab-83c3-c48f478fa47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EC363-7477-4E80-A699-8E7A659DA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8a0e75-f4bc-4eb4-8ed0-578eaea9e1ca"/>
    <ds:schemaRef ds:uri="c8febe6a-14d9-43ab-83c3-c48f478fa47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B66399-1F90-4059-8CA7-791FBAB264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A9ADDF-FB9B-40EF-BCC5-18875901F4B0}">
  <ds:schemaRefs>
    <ds:schemaRef ds:uri="http://purl.org/dc/elements/1.1/"/>
    <ds:schemaRef ds:uri="1c8a0e75-f4bc-4eb4-8ed0-578eaea9e1ca"/>
    <ds:schemaRef ds:uri="http://schemas.microsoft.com/office/2006/documentManagement/types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c8febe6a-14d9-43ab-83c3-c48f478fa47c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6B162F8-E64F-48F5-A93F-739E07F72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C4AABCD9</Template>
  <TotalTime>3</TotalTime>
  <Pages>6</Pages>
  <Words>944</Words>
  <Characters>5382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 report template</vt:lpstr>
    </vt:vector>
  </TitlesOfParts>
  <Company>Local Government Association</Company>
  <LinksUpToDate>false</LinksUpToDate>
  <CharactersWithSpaces>6314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 report template</dc:title>
  <dc:creator>ian.leete</dc:creator>
  <cp:lastModifiedBy>John Wilesmith</cp:lastModifiedBy>
  <cp:revision>3</cp:revision>
  <cp:lastPrinted>2016-01-08T11:39:00Z</cp:lastPrinted>
  <dcterms:created xsi:type="dcterms:W3CDTF">2016-01-08T18:30:00Z</dcterms:created>
  <dcterms:modified xsi:type="dcterms:W3CDTF">2016-01-08T18:51:00Z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C.Type">
    <vt:lpwstr>Agenda item</vt:lpwstr>
  </property>
  <property fmtid="{D5CDD505-2E9C-101B-9397-08002B2CF9AE}" pid="3" name="DC.identifier">
    <vt:lpwstr>LGA</vt:lpwstr>
  </property>
  <property fmtid="{D5CDD505-2E9C-101B-9397-08002B2CF9AE}" pid="4" name="DC.Author">
    <vt:lpwstr>PO</vt:lpwstr>
  </property>
  <property fmtid="{D5CDD505-2E9C-101B-9397-08002B2CF9AE}" pid="5" name="DC.creator">
    <vt:lpwstr>=ME</vt:lpwstr>
  </property>
  <property fmtid="{D5CDD505-2E9C-101B-9397-08002B2CF9AE}" pid="6" name="eGMS.accessibility">
    <vt:lpwstr>WCAG:Double-A</vt:lpwstr>
  </property>
  <property fmtid="{D5CDD505-2E9C-101B-9397-08002B2CF9AE}" pid="7" name="DC.Language">
    <vt:lpwstr>eng</vt:lpwstr>
  </property>
  <property fmtid="{D5CDD505-2E9C-101B-9397-08002B2CF9AE}" pid="8" name="DC.Description">
    <vt:lpwstr>Templates for new LGGroup papers</vt:lpwstr>
  </property>
  <property fmtid="{D5CDD505-2E9C-101B-9397-08002B2CF9AE}" pid="9" name="DC.date.issued">
    <vt:lpwstr>2010-07-19T00:00:00Z</vt:lpwstr>
  </property>
  <property fmtid="{D5CDD505-2E9C-101B-9397-08002B2CF9AE}" pid="10" name="e-GMS.subject.keyword">
    <vt:lpwstr/>
  </property>
  <property fmtid="{D5CDD505-2E9C-101B-9397-08002B2CF9AE}" pid="11" name="Date">
    <vt:lpwstr>2010-07-19T00:00:00Z</vt:lpwstr>
  </property>
  <property fmtid="{D5CDD505-2E9C-101B-9397-08002B2CF9AE}" pid="12" name="Status">
    <vt:lpwstr>[None]</vt:lpwstr>
  </property>
  <property fmtid="{D5CDD505-2E9C-101B-9397-08002B2CF9AE}" pid="13" name="Work area">
    <vt:lpwstr/>
  </property>
  <property fmtid="{D5CDD505-2E9C-101B-9397-08002B2CF9AE}" pid="14" name="Move to Archive">
    <vt:lpwstr>Current</vt:lpwstr>
  </property>
  <property fmtid="{D5CDD505-2E9C-101B-9397-08002B2CF9AE}" pid="15" name="ContentTypeId">
    <vt:lpwstr>0x010100572312C1426F124A968684E7578A94F6</vt:lpwstr>
  </property>
</Properties>
</file>